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541" w:tblpY="54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15"/>
        <w:gridCol w:w="9728"/>
      </w:tblGrid>
      <w:tr w:rsidR="00F931B1" w14:paraId="0FEFBC3C" w14:textId="77777777" w:rsidTr="006E2CB0">
        <w:trPr>
          <w:trHeight w:val="1797"/>
        </w:trPr>
        <w:tc>
          <w:tcPr>
            <w:tcW w:w="491" w:type="pct"/>
          </w:tcPr>
          <w:p w14:paraId="73571362" w14:textId="42ED5F8F" w:rsidR="009F19E9" w:rsidRDefault="009F19E9" w:rsidP="006E2CB0">
            <w:pPr>
              <w:pStyle w:val="Heading1"/>
            </w:pPr>
          </w:p>
        </w:tc>
        <w:tc>
          <w:tcPr>
            <w:tcW w:w="9" w:type="pct"/>
          </w:tcPr>
          <w:p w14:paraId="6E8F8139" w14:textId="77777777" w:rsidR="009F19E9" w:rsidRPr="009F19E9" w:rsidRDefault="009F19E9" w:rsidP="006E2CB0"/>
        </w:tc>
        <w:tc>
          <w:tcPr>
            <w:tcW w:w="4500" w:type="pct"/>
          </w:tcPr>
          <w:p w14:paraId="2165CA0E" w14:textId="4C114741" w:rsidR="00E40BF9" w:rsidRPr="00607CB3" w:rsidRDefault="00607CB3" w:rsidP="006E2CB0">
            <w:pPr>
              <w:pStyle w:val="Title"/>
              <w:jc w:val="center"/>
              <w:rPr>
                <w:color w:val="000000" w:themeColor="text1"/>
                <w:sz w:val="56"/>
                <w:szCs w:val="56"/>
              </w:rPr>
            </w:pPr>
            <w:r w:rsidRPr="00607CB3">
              <w:rPr>
                <w:color w:val="000000" w:themeColor="text1"/>
                <w:sz w:val="56"/>
                <w:szCs w:val="56"/>
              </w:rPr>
              <w:t>Jonathan (</w:t>
            </w:r>
            <w:r w:rsidR="00CC0FB9" w:rsidRPr="00607CB3">
              <w:rPr>
                <w:color w:val="000000" w:themeColor="text1"/>
                <w:sz w:val="56"/>
                <w:szCs w:val="56"/>
              </w:rPr>
              <w:t>Y</w:t>
            </w:r>
            <w:r w:rsidR="00E40BF9" w:rsidRPr="00607CB3">
              <w:rPr>
                <w:color w:val="000000" w:themeColor="text1"/>
                <w:sz w:val="56"/>
                <w:szCs w:val="56"/>
              </w:rPr>
              <w:t>oni</w:t>
            </w:r>
            <w:r w:rsidRPr="00607CB3">
              <w:rPr>
                <w:color w:val="000000" w:themeColor="text1"/>
                <w:sz w:val="56"/>
                <w:szCs w:val="56"/>
              </w:rPr>
              <w:t>)</w:t>
            </w:r>
            <w:r w:rsidR="00E40BF9" w:rsidRPr="00607CB3">
              <w:rPr>
                <w:color w:val="000000" w:themeColor="text1"/>
                <w:sz w:val="56"/>
                <w:szCs w:val="56"/>
              </w:rPr>
              <w:t xml:space="preserve"> Geller</w:t>
            </w:r>
            <w:r>
              <w:rPr>
                <w:color w:val="000000" w:themeColor="text1"/>
                <w:sz w:val="56"/>
                <w:szCs w:val="56"/>
              </w:rPr>
              <w:t xml:space="preserve">       </w:t>
            </w:r>
            <w:r>
              <w:rPr>
                <w:rStyle w:val="go"/>
                <w:b/>
                <w:color w:val="000000" w:themeColor="text1"/>
                <w:sz w:val="24"/>
                <w:szCs w:val="24"/>
              </w:rPr>
              <w:t>j</w:t>
            </w:r>
            <w:r w:rsidR="00E40BF9" w:rsidRPr="00607CB3">
              <w:rPr>
                <w:rStyle w:val="go"/>
                <w:b/>
                <w:color w:val="000000" w:themeColor="text1"/>
                <w:sz w:val="24"/>
                <w:szCs w:val="24"/>
              </w:rPr>
              <w:t>onigellerdrums</w:t>
            </w:r>
            <w:r w:rsidR="008C31C7" w:rsidRPr="00607CB3">
              <w:rPr>
                <w:rStyle w:val="go"/>
                <w:b/>
                <w:color w:val="000000" w:themeColor="text1"/>
                <w:sz w:val="24"/>
                <w:szCs w:val="24"/>
              </w:rPr>
              <w:t>@gmail</w:t>
            </w:r>
            <w:r w:rsidR="00E40BF9" w:rsidRPr="00607CB3">
              <w:rPr>
                <w:rStyle w:val="go"/>
                <w:b/>
                <w:color w:val="000000" w:themeColor="text1"/>
                <w:sz w:val="24"/>
                <w:szCs w:val="24"/>
              </w:rPr>
              <w:t>.</w:t>
            </w:r>
            <w:r w:rsidR="008C31C7" w:rsidRPr="00607CB3">
              <w:rPr>
                <w:rStyle w:val="go"/>
                <w:b/>
                <w:color w:val="000000" w:themeColor="text1"/>
                <w:sz w:val="24"/>
                <w:szCs w:val="24"/>
              </w:rPr>
              <w:t>com</w:t>
            </w:r>
          </w:p>
          <w:p w14:paraId="369BBEB3" w14:textId="1D37FC4E" w:rsidR="00E40BF9" w:rsidRPr="00E40BF9" w:rsidRDefault="00607CB3" w:rsidP="006E2CB0">
            <w:pPr>
              <w:jc w:val="center"/>
            </w:pPr>
            <w:r>
              <w:rPr>
                <w:b/>
              </w:rPr>
              <w:t>+86-132-6968-1931</w:t>
            </w:r>
          </w:p>
        </w:tc>
      </w:tr>
      <w:tr w:rsidR="00F931B1" w14:paraId="6B4B90E1" w14:textId="77777777" w:rsidTr="006E2CB0">
        <w:trPr>
          <w:trHeight w:val="446"/>
        </w:trPr>
        <w:tc>
          <w:tcPr>
            <w:tcW w:w="491" w:type="pct"/>
          </w:tcPr>
          <w:p w14:paraId="7B151027" w14:textId="77777777" w:rsidR="009F19E9" w:rsidRDefault="009F19E9" w:rsidP="006E2CB0">
            <w:pPr>
              <w:pStyle w:val="SpaceBetween"/>
            </w:pPr>
          </w:p>
        </w:tc>
        <w:tc>
          <w:tcPr>
            <w:tcW w:w="9" w:type="pct"/>
          </w:tcPr>
          <w:p w14:paraId="72199782" w14:textId="77777777" w:rsidR="009F19E9" w:rsidRPr="009F19E9" w:rsidRDefault="009F19E9" w:rsidP="006E2CB0">
            <w:pPr>
              <w:pStyle w:val="SpaceBetween"/>
            </w:pPr>
          </w:p>
        </w:tc>
        <w:tc>
          <w:tcPr>
            <w:tcW w:w="4500" w:type="pct"/>
          </w:tcPr>
          <w:p w14:paraId="5AD6536E" w14:textId="77777777" w:rsidR="009F19E9" w:rsidRPr="009F19E9" w:rsidRDefault="009F19E9" w:rsidP="006E2CB0">
            <w:pPr>
              <w:pStyle w:val="SpaceBetween"/>
            </w:pPr>
          </w:p>
        </w:tc>
      </w:tr>
      <w:tr w:rsidR="00F931B1" w:rsidRPr="005A1C4D" w14:paraId="47804B7A" w14:textId="77777777" w:rsidTr="006E2CB0">
        <w:trPr>
          <w:trHeight w:val="387"/>
        </w:trPr>
        <w:tc>
          <w:tcPr>
            <w:tcW w:w="491" w:type="pct"/>
          </w:tcPr>
          <w:p w14:paraId="53E1B61F" w14:textId="77777777" w:rsidR="00B152ED" w:rsidRPr="00DA6AB7" w:rsidRDefault="00B152ED" w:rsidP="006E2CB0">
            <w:pPr>
              <w:pStyle w:val="SpaceBetween"/>
              <w:rPr>
                <w:sz w:val="21"/>
                <w:szCs w:val="21"/>
              </w:rPr>
            </w:pPr>
          </w:p>
        </w:tc>
        <w:tc>
          <w:tcPr>
            <w:tcW w:w="9" w:type="pct"/>
          </w:tcPr>
          <w:p w14:paraId="1514A067" w14:textId="77777777" w:rsidR="009F19E9" w:rsidRPr="00CD1D88" w:rsidRDefault="009F19E9" w:rsidP="006E2CB0">
            <w:pPr>
              <w:pStyle w:val="SpaceBetween"/>
              <w:rPr>
                <w:color w:val="595959" w:themeColor="text1" w:themeTint="A6"/>
                <w:sz w:val="22"/>
              </w:rPr>
            </w:pPr>
          </w:p>
        </w:tc>
        <w:tc>
          <w:tcPr>
            <w:tcW w:w="4500" w:type="pct"/>
          </w:tcPr>
          <w:p w14:paraId="535A3A6D" w14:textId="77777777" w:rsidR="009F19E9" w:rsidRPr="00CD1D88" w:rsidRDefault="009F19E9" w:rsidP="006E2CB0">
            <w:pPr>
              <w:pStyle w:val="SpaceBetween"/>
              <w:rPr>
                <w:color w:val="595959" w:themeColor="text1" w:themeTint="A6"/>
                <w:sz w:val="22"/>
                <w:lang w:eastAsia="zh-CN"/>
              </w:rPr>
            </w:pPr>
          </w:p>
        </w:tc>
      </w:tr>
      <w:tr w:rsidR="00F931B1" w:rsidRPr="005A1C4D" w14:paraId="5DBC0898" w14:textId="77777777" w:rsidTr="006E2CB0">
        <w:trPr>
          <w:trHeight w:val="2401"/>
        </w:trPr>
        <w:tc>
          <w:tcPr>
            <w:tcW w:w="491" w:type="pct"/>
          </w:tcPr>
          <w:p w14:paraId="1FDC6608" w14:textId="518CA98B" w:rsidR="009F19E9" w:rsidRPr="00DA6AB7" w:rsidRDefault="009F19E9" w:rsidP="006E2CB0">
            <w:pPr>
              <w:pStyle w:val="Heading1"/>
              <w:jc w:val="center"/>
              <w:rPr>
                <w:color w:val="D12D27" w:themeColor="accent2"/>
                <w:sz w:val="19"/>
                <w:szCs w:val="19"/>
              </w:rPr>
            </w:pPr>
          </w:p>
        </w:tc>
        <w:tc>
          <w:tcPr>
            <w:tcW w:w="9" w:type="pct"/>
          </w:tcPr>
          <w:p w14:paraId="57263F5B" w14:textId="0FF0F708" w:rsidR="00B152ED" w:rsidRPr="00B152ED" w:rsidRDefault="00B152ED" w:rsidP="006E2CB0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6DB46E4F" w14:textId="0C53B2A5" w:rsidR="00B152ED" w:rsidRPr="00B152ED" w:rsidRDefault="00B152ED" w:rsidP="006E2CB0">
            <w:pPr>
              <w:rPr>
                <w:color w:val="D12D27" w:themeColor="accent2"/>
                <w:sz w:val="22"/>
              </w:rPr>
            </w:pPr>
          </w:p>
          <w:p w14:paraId="51318B1F" w14:textId="77777777" w:rsidR="00B152ED" w:rsidRDefault="00B152ED" w:rsidP="006E2CB0">
            <w:pPr>
              <w:rPr>
                <w:color w:val="D12D27" w:themeColor="accent2"/>
                <w:sz w:val="22"/>
              </w:rPr>
            </w:pPr>
          </w:p>
          <w:p w14:paraId="6DD9A23A" w14:textId="77777777" w:rsidR="00B152ED" w:rsidRDefault="00B152ED" w:rsidP="006E2CB0">
            <w:pPr>
              <w:rPr>
                <w:color w:val="D12D27" w:themeColor="accent2"/>
                <w:sz w:val="22"/>
              </w:rPr>
            </w:pPr>
          </w:p>
          <w:p w14:paraId="05D487AE" w14:textId="77777777" w:rsidR="00B152ED" w:rsidRDefault="00B152ED" w:rsidP="006E2CB0">
            <w:pPr>
              <w:rPr>
                <w:color w:val="D12D27" w:themeColor="accent2"/>
                <w:sz w:val="22"/>
              </w:rPr>
            </w:pPr>
          </w:p>
          <w:p w14:paraId="65430B29" w14:textId="77777777" w:rsidR="00B152ED" w:rsidRPr="00CD1D88" w:rsidRDefault="00B152ED" w:rsidP="006E2CB0">
            <w:pPr>
              <w:rPr>
                <w:color w:val="D12D27" w:themeColor="accent2"/>
                <w:sz w:val="22"/>
              </w:rPr>
            </w:pPr>
          </w:p>
        </w:tc>
        <w:tc>
          <w:tcPr>
            <w:tcW w:w="4500" w:type="pct"/>
          </w:tcPr>
          <w:p w14:paraId="0C251F60" w14:textId="1C510BEB" w:rsidR="00186723" w:rsidRDefault="006E2CB0" w:rsidP="006E2CB0">
            <w:pPr>
              <w:ind w:firstLine="720"/>
              <w:rPr>
                <w:rFonts w:eastAsia="Times New Roman" w:cs="Times New Roman"/>
                <w:b/>
                <w:sz w:val="22"/>
                <w:u w:val="single"/>
                <w:lang w:eastAsia="zh-CN"/>
              </w:rPr>
            </w:pPr>
            <w:r w:rsidRPr="006E2CB0">
              <w:rPr>
                <w:rFonts w:eastAsia="Times New Roman" w:cs="Times New Roman" w:hint="eastAsia"/>
                <w:b/>
                <w:sz w:val="22"/>
                <w:u w:val="single"/>
                <w:lang w:eastAsia="zh-CN"/>
              </w:rPr>
              <w:t>Experience</w:t>
            </w:r>
          </w:p>
          <w:p w14:paraId="6C4308B7" w14:textId="77777777" w:rsidR="006E2CB0" w:rsidRPr="006E2CB0" w:rsidRDefault="006E2CB0" w:rsidP="006E2CB0">
            <w:pPr>
              <w:ind w:firstLine="720"/>
              <w:rPr>
                <w:rFonts w:eastAsia="Times New Roman" w:cs="Times New Roman"/>
                <w:b/>
                <w:sz w:val="22"/>
                <w:u w:val="single"/>
                <w:lang w:eastAsia="zh-CN"/>
              </w:rPr>
            </w:pPr>
          </w:p>
          <w:p w14:paraId="6DD30A4F" w14:textId="77EFE808" w:rsidR="00186723" w:rsidRPr="006E2CB0" w:rsidRDefault="00B1482C" w:rsidP="006E2CB0">
            <w:pPr>
              <w:pStyle w:val="ListParagraph"/>
              <w:numPr>
                <w:ilvl w:val="0"/>
                <w:numId w:val="18"/>
              </w:numPr>
              <w:rPr>
                <w:rFonts w:eastAsia="Times New Roman" w:cs="Times New Roman"/>
                <w:sz w:val="22"/>
              </w:rPr>
            </w:pPr>
            <w:r w:rsidRPr="006E2CB0">
              <w:rPr>
                <w:rFonts w:eastAsia="Times New Roman" w:cs="Times New Roman"/>
                <w:sz w:val="22"/>
                <w:u w:val="single"/>
              </w:rPr>
              <w:t>Private Drum I</w:t>
            </w:r>
            <w:r w:rsidR="00186723" w:rsidRPr="006E2CB0">
              <w:rPr>
                <w:rFonts w:eastAsia="Times New Roman" w:cs="Times New Roman"/>
                <w:sz w:val="22"/>
                <w:u w:val="single"/>
              </w:rPr>
              <w:t>nstructor</w:t>
            </w:r>
            <w:r w:rsidR="00186723" w:rsidRPr="006E2CB0">
              <w:rPr>
                <w:rFonts w:eastAsia="Times New Roman" w:cs="Times New Roman"/>
                <w:sz w:val="22"/>
              </w:rPr>
              <w:t xml:space="preserve"> at </w:t>
            </w:r>
            <w:r w:rsidR="00DA6AB7" w:rsidRPr="006E2CB0">
              <w:rPr>
                <w:rFonts w:ascii="SimSun" w:eastAsia="SimSun" w:hAnsi="SimSun" w:cs="SimSun" w:hint="eastAsia"/>
                <w:sz w:val="22"/>
                <w:lang w:eastAsia="zh-CN"/>
              </w:rPr>
              <w:t>第九乐章</w:t>
            </w:r>
            <w:r w:rsidR="00186723" w:rsidRPr="006E2CB0">
              <w:rPr>
                <w:rFonts w:eastAsia="Times New Roman" w:cs="Times New Roman" w:hint="eastAsia"/>
                <w:sz w:val="22"/>
                <w:lang w:eastAsia="zh-CN"/>
              </w:rPr>
              <w:t xml:space="preserve">Music School </w:t>
            </w:r>
            <w:r w:rsidR="00186723" w:rsidRPr="006E2CB0">
              <w:rPr>
                <w:rFonts w:eastAsia="Times New Roman" w:cs="Times New Roman"/>
                <w:sz w:val="22"/>
                <w:lang w:eastAsia="zh-CN"/>
              </w:rPr>
              <w:t xml:space="preserve">    </w:t>
            </w:r>
            <w:r w:rsidR="00186723" w:rsidRPr="006E2CB0">
              <w:rPr>
                <w:rFonts w:eastAsia="Times New Roman" w:cs="Times New Roman"/>
                <w:color w:val="009946"/>
                <w:sz w:val="22"/>
                <w:lang w:eastAsia="zh-CN"/>
              </w:rPr>
              <w:t xml:space="preserve"> October 2018 </w:t>
            </w:r>
            <w:r w:rsidR="006E2CB0">
              <w:rPr>
                <w:rFonts w:eastAsia="Times New Roman" w:cs="Times New Roman"/>
                <w:color w:val="009946"/>
                <w:sz w:val="22"/>
                <w:lang w:eastAsia="zh-CN"/>
              </w:rPr>
              <w:t>–</w:t>
            </w:r>
            <w:r w:rsidR="00186723" w:rsidRPr="006E2CB0">
              <w:rPr>
                <w:rFonts w:eastAsia="Times New Roman" w:cs="Times New Roman"/>
                <w:color w:val="009946"/>
                <w:sz w:val="22"/>
                <w:lang w:eastAsia="zh-CN"/>
              </w:rPr>
              <w:t xml:space="preserve"> Present</w:t>
            </w:r>
          </w:p>
          <w:p w14:paraId="5894E56C" w14:textId="0B19273D" w:rsidR="000A645A" w:rsidRPr="006E2CB0" w:rsidRDefault="000A645A" w:rsidP="006E2CB0">
            <w:pPr>
              <w:pStyle w:val="ListParagraph"/>
              <w:numPr>
                <w:ilvl w:val="0"/>
                <w:numId w:val="18"/>
              </w:numPr>
              <w:rPr>
                <w:rFonts w:eastAsia="Times New Roman" w:cs="Times New Roman"/>
                <w:sz w:val="22"/>
              </w:rPr>
            </w:pPr>
            <w:r w:rsidRPr="006E2CB0">
              <w:rPr>
                <w:rFonts w:eastAsia="Times New Roman" w:cs="Times New Roman"/>
                <w:sz w:val="22"/>
                <w:u w:val="single"/>
              </w:rPr>
              <w:t>Music Theory and Composition Teacher</w:t>
            </w:r>
            <w:r w:rsidRPr="006E2CB0">
              <w:rPr>
                <w:rFonts w:eastAsia="Times New Roman" w:cs="Times New Roman"/>
                <w:sz w:val="22"/>
              </w:rPr>
              <w:t xml:space="preserve"> for Huddersfield University</w:t>
            </w:r>
            <w:r w:rsidR="00186723" w:rsidRPr="006E2CB0">
              <w:rPr>
                <w:rFonts w:eastAsia="Times New Roman" w:cs="Times New Roman"/>
                <w:sz w:val="22"/>
              </w:rPr>
              <w:t xml:space="preserve"> </w:t>
            </w:r>
            <w:r w:rsidR="00AD7278" w:rsidRPr="006E2CB0">
              <w:rPr>
                <w:rFonts w:eastAsia="Times New Roman" w:cs="Times New Roman"/>
                <w:sz w:val="22"/>
              </w:rPr>
              <w:t xml:space="preserve"> </w:t>
            </w:r>
          </w:p>
          <w:p w14:paraId="69C0A4D4" w14:textId="2172B57E" w:rsidR="00AD7278" w:rsidRPr="008F5914" w:rsidRDefault="008F5914" w:rsidP="006E2CB0">
            <w:pPr>
              <w:pStyle w:val="ListParagraph"/>
              <w:numPr>
                <w:ilvl w:val="1"/>
                <w:numId w:val="15"/>
              </w:numPr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                                                               </w:t>
            </w:r>
            <w:r w:rsidR="00AD7278" w:rsidRPr="00AD7278">
              <w:rPr>
                <w:rFonts w:eastAsia="Times New Roman" w:cs="Times New Roman"/>
                <w:color w:val="009946"/>
                <w:sz w:val="22"/>
              </w:rPr>
              <w:t>September 2018-</w:t>
            </w:r>
            <w:r w:rsidR="00AD7278">
              <w:rPr>
                <w:rFonts w:eastAsia="Times New Roman" w:cs="Times New Roman"/>
                <w:color w:val="009946"/>
                <w:sz w:val="22"/>
              </w:rPr>
              <w:t xml:space="preserve"> Febr</w:t>
            </w:r>
            <w:r w:rsidR="00AD7278" w:rsidRPr="00AD7278">
              <w:rPr>
                <w:rFonts w:eastAsia="Times New Roman" w:cs="Times New Roman"/>
                <w:color w:val="009946"/>
                <w:sz w:val="22"/>
              </w:rPr>
              <w:t>uary 2019</w:t>
            </w:r>
          </w:p>
          <w:p w14:paraId="07DBE3C6" w14:textId="0553732D" w:rsidR="008F5914" w:rsidRPr="008F5914" w:rsidRDefault="004F31E7" w:rsidP="006E2CB0">
            <w:pPr>
              <w:pStyle w:val="ListParagraph"/>
              <w:numPr>
                <w:ilvl w:val="1"/>
                <w:numId w:val="15"/>
              </w:numPr>
              <w:rPr>
                <w:rFonts w:eastAsia="Times New Roman" w:cs="Times New Roman"/>
                <w:color w:val="000000" w:themeColor="text1"/>
                <w:sz w:val="22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</w:rPr>
              <w:t>Employer: Patty</w:t>
            </w:r>
            <w:r w:rsidR="008F5914" w:rsidRPr="008F5914">
              <w:rPr>
                <w:rFonts w:eastAsia="Times New Roman" w:cs="Times New Roman"/>
                <w:color w:val="000000" w:themeColor="text1"/>
                <w:sz w:val="22"/>
              </w:rPr>
              <w:t xml:space="preserve"> Peng (pattypeng@cacademy.co.uk)</w:t>
            </w:r>
          </w:p>
          <w:p w14:paraId="15FDA02A" w14:textId="7FF49BAF" w:rsidR="000A645A" w:rsidRPr="00AD7278" w:rsidRDefault="000A645A" w:rsidP="006E2CB0">
            <w:pPr>
              <w:rPr>
                <w:rFonts w:eastAsia="Times New Roman" w:cs="Times New Roman"/>
                <w:sz w:val="22"/>
              </w:rPr>
            </w:pPr>
            <w:r w:rsidRPr="00AD7278">
              <w:rPr>
                <w:rFonts w:eastAsia="Times New Roman" w:cs="Times New Roman"/>
                <w:sz w:val="22"/>
              </w:rPr>
              <w:t xml:space="preserve">  </w:t>
            </w:r>
          </w:p>
          <w:p w14:paraId="32B212E7" w14:textId="4033A79C" w:rsidR="00AD7278" w:rsidRPr="001520B1" w:rsidRDefault="00AD7278" w:rsidP="006E2CB0">
            <w:pPr>
              <w:pStyle w:val="BodyText"/>
              <w:numPr>
                <w:ilvl w:val="0"/>
                <w:numId w:val="18"/>
              </w:numPr>
              <w:tabs>
                <w:tab w:val="left" w:pos="7884"/>
              </w:tabs>
              <w:rPr>
                <w:color w:val="008000"/>
                <w:sz w:val="22"/>
              </w:rPr>
            </w:pPr>
            <w:r w:rsidRPr="00B1482C">
              <w:rPr>
                <w:color w:val="000000" w:themeColor="text1"/>
                <w:sz w:val="22"/>
                <w:u w:val="single"/>
              </w:rPr>
              <w:t>Music Theory Tutor</w:t>
            </w:r>
            <w:r>
              <w:rPr>
                <w:color w:val="000000" w:themeColor="text1"/>
                <w:sz w:val="22"/>
              </w:rPr>
              <w:t xml:space="preserve"> for Berklee School of Music</w:t>
            </w:r>
            <w:r w:rsidRPr="001520B1">
              <w:rPr>
                <w:color w:val="595959" w:themeColor="text1" w:themeTint="A6"/>
                <w:sz w:val="22"/>
              </w:rPr>
              <w:t xml:space="preserve">    </w:t>
            </w:r>
            <w:r>
              <w:rPr>
                <w:color w:val="595959" w:themeColor="text1" w:themeTint="A6"/>
                <w:sz w:val="22"/>
              </w:rPr>
              <w:t xml:space="preserve">      </w:t>
            </w:r>
            <w:r w:rsidRPr="001520B1">
              <w:rPr>
                <w:color w:val="008000"/>
                <w:sz w:val="22"/>
              </w:rPr>
              <w:t>January</w:t>
            </w:r>
            <w:r>
              <w:rPr>
                <w:color w:val="008000"/>
                <w:sz w:val="22"/>
              </w:rPr>
              <w:t>2017</w:t>
            </w:r>
            <w:r w:rsidRPr="001520B1">
              <w:rPr>
                <w:color w:val="008000"/>
                <w:sz w:val="22"/>
              </w:rPr>
              <w:t>-May</w:t>
            </w:r>
            <w:r>
              <w:rPr>
                <w:color w:val="008000"/>
                <w:sz w:val="22"/>
              </w:rPr>
              <w:t xml:space="preserve"> 2018</w:t>
            </w:r>
          </w:p>
          <w:p w14:paraId="788E8694" w14:textId="60BD8C58" w:rsidR="00C6509A" w:rsidRPr="009F3EB6" w:rsidRDefault="00C6509A" w:rsidP="006E2CB0">
            <w:pPr>
              <w:pStyle w:val="Heading2"/>
              <w:numPr>
                <w:ilvl w:val="1"/>
                <w:numId w:val="15"/>
              </w:numPr>
              <w:rPr>
                <w:color w:val="000000" w:themeColor="text1"/>
                <w:sz w:val="22"/>
                <w:szCs w:val="22"/>
              </w:rPr>
            </w:pPr>
            <w:r w:rsidRPr="009F3EB6">
              <w:rPr>
                <w:color w:val="000000" w:themeColor="text1"/>
                <w:sz w:val="22"/>
                <w:szCs w:val="22"/>
              </w:rPr>
              <w:t>Employer: Christy Matthew (</w:t>
            </w:r>
            <w:hyperlink r:id="rId7" w:history="1">
              <w:r w:rsidR="006E2CB0" w:rsidRPr="00357665">
                <w:rPr>
                  <w:rStyle w:val="Hyperlink"/>
                  <w:sz w:val="22"/>
                  <w:szCs w:val="22"/>
                </w:rPr>
                <w:t>cmatthew@berklee.edu)</w:t>
              </w:r>
            </w:hyperlink>
          </w:p>
          <w:p w14:paraId="2F1A2D3A" w14:textId="7ABECFC5" w:rsidR="001520B1" w:rsidRPr="00AD7278" w:rsidRDefault="009F3EB6" w:rsidP="006E2CB0">
            <w:pPr>
              <w:pStyle w:val="Heading2"/>
              <w:numPr>
                <w:ilvl w:val="0"/>
                <w:numId w:val="18"/>
              </w:numPr>
              <w:tabs>
                <w:tab w:val="clear" w:pos="8640"/>
                <w:tab w:val="left" w:pos="656"/>
              </w:tabs>
              <w:rPr>
                <w:color w:val="008000"/>
                <w:sz w:val="22"/>
                <w:szCs w:val="22"/>
              </w:rPr>
            </w:pPr>
            <w:r w:rsidRPr="009F3EB6">
              <w:rPr>
                <w:color w:val="000000" w:themeColor="text1"/>
                <w:sz w:val="22"/>
                <w:szCs w:val="22"/>
                <w:u w:val="single"/>
              </w:rPr>
              <w:t>Private Drum I</w:t>
            </w:r>
            <w:r w:rsidR="005A1C4D" w:rsidRPr="009F3EB6">
              <w:rPr>
                <w:color w:val="000000" w:themeColor="text1"/>
                <w:sz w:val="22"/>
                <w:szCs w:val="22"/>
                <w:u w:val="single"/>
              </w:rPr>
              <w:t>nstructor</w:t>
            </w:r>
            <w:r w:rsidR="00E40BF9" w:rsidRPr="000A64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E40BF9" w:rsidRPr="009F3EB6">
              <w:rPr>
                <w:color w:val="000000" w:themeColor="text1"/>
                <w:sz w:val="22"/>
                <w:szCs w:val="22"/>
              </w:rPr>
              <w:t>in Guiyang China</w:t>
            </w:r>
            <w:r w:rsidR="005A1C4D" w:rsidRPr="009F3EB6">
              <w:rPr>
                <w:color w:val="000000" w:themeColor="text1"/>
                <w:sz w:val="22"/>
                <w:szCs w:val="22"/>
              </w:rPr>
              <w:t xml:space="preserve">                </w:t>
            </w:r>
            <w:r w:rsidR="00AD7278" w:rsidRPr="009F3EB6">
              <w:rPr>
                <w:color w:val="000000" w:themeColor="text1"/>
                <w:sz w:val="22"/>
                <w:szCs w:val="22"/>
              </w:rPr>
              <w:t xml:space="preserve">      </w:t>
            </w:r>
            <w:r w:rsidRPr="009F3EB6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AD7278" w:rsidRPr="009F3EB6">
              <w:rPr>
                <w:color w:val="000000" w:themeColor="text1"/>
                <w:sz w:val="22"/>
                <w:szCs w:val="22"/>
              </w:rPr>
              <w:t xml:space="preserve">  </w:t>
            </w:r>
            <w:r w:rsidR="005A1C4D" w:rsidRPr="009F3EB6">
              <w:rPr>
                <w:color w:val="000000" w:themeColor="text1"/>
                <w:sz w:val="22"/>
                <w:szCs w:val="22"/>
              </w:rPr>
              <w:t xml:space="preserve">  </w:t>
            </w:r>
            <w:r w:rsidR="005A1C4D" w:rsidRPr="00CD1D88">
              <w:rPr>
                <w:color w:val="008000"/>
                <w:sz w:val="22"/>
                <w:szCs w:val="22"/>
              </w:rPr>
              <w:t>June-August</w:t>
            </w:r>
            <w:r w:rsidR="008C31C7" w:rsidRPr="00CD1D88">
              <w:rPr>
                <w:color w:val="008000"/>
                <w:sz w:val="22"/>
                <w:szCs w:val="22"/>
              </w:rPr>
              <w:t xml:space="preserve"> </w:t>
            </w:r>
            <w:r w:rsidR="005A1C4D" w:rsidRPr="00CD1D88">
              <w:rPr>
                <w:color w:val="008000"/>
                <w:sz w:val="22"/>
                <w:szCs w:val="22"/>
              </w:rPr>
              <w:t>2017</w:t>
            </w:r>
          </w:p>
        </w:tc>
      </w:tr>
      <w:tr w:rsidR="00F931B1" w:rsidRPr="005A1C4D" w14:paraId="55146779" w14:textId="77777777" w:rsidTr="006E2CB0">
        <w:trPr>
          <w:trHeight w:val="273"/>
        </w:trPr>
        <w:tc>
          <w:tcPr>
            <w:tcW w:w="491" w:type="pct"/>
          </w:tcPr>
          <w:p w14:paraId="11A2A90E" w14:textId="4601AAE1" w:rsidR="009F19E9" w:rsidRPr="00CD1D88" w:rsidRDefault="009F19E9" w:rsidP="006E2CB0">
            <w:pPr>
              <w:pStyle w:val="SpaceBetween"/>
              <w:rPr>
                <w:sz w:val="22"/>
              </w:rPr>
            </w:pPr>
          </w:p>
        </w:tc>
        <w:tc>
          <w:tcPr>
            <w:tcW w:w="9" w:type="pct"/>
          </w:tcPr>
          <w:p w14:paraId="283C3EE7" w14:textId="77777777" w:rsidR="009F19E9" w:rsidRPr="00CD1D88" w:rsidRDefault="009F19E9" w:rsidP="006E2CB0">
            <w:pPr>
              <w:pStyle w:val="SpaceBetween"/>
              <w:rPr>
                <w:color w:val="595959" w:themeColor="text1" w:themeTint="A6"/>
                <w:sz w:val="22"/>
              </w:rPr>
            </w:pPr>
          </w:p>
        </w:tc>
        <w:tc>
          <w:tcPr>
            <w:tcW w:w="4500" w:type="pct"/>
          </w:tcPr>
          <w:p w14:paraId="3D76065E" w14:textId="2EBAD31C" w:rsidR="00C5232D" w:rsidRPr="00AD7278" w:rsidRDefault="00B21083" w:rsidP="006E2CB0">
            <w:pPr>
              <w:pStyle w:val="SpaceBetween"/>
              <w:numPr>
                <w:ilvl w:val="0"/>
                <w:numId w:val="18"/>
              </w:numPr>
              <w:tabs>
                <w:tab w:val="left" w:pos="7884"/>
              </w:tabs>
              <w:rPr>
                <w:color w:val="595959" w:themeColor="text1" w:themeTint="A6"/>
                <w:sz w:val="22"/>
              </w:rPr>
            </w:pPr>
            <w:r w:rsidRPr="009F3EB6">
              <w:rPr>
                <w:color w:val="000000" w:themeColor="text1"/>
                <w:sz w:val="22"/>
                <w:u w:val="single"/>
              </w:rPr>
              <w:t>Drum instructor</w:t>
            </w:r>
            <w:r w:rsidRPr="000A645A">
              <w:rPr>
                <w:color w:val="000000" w:themeColor="text1"/>
                <w:sz w:val="22"/>
              </w:rPr>
              <w:t xml:space="preserve"> </w:t>
            </w:r>
            <w:r w:rsidRPr="009F3EB6">
              <w:rPr>
                <w:color w:val="000000" w:themeColor="text1"/>
                <w:sz w:val="22"/>
              </w:rPr>
              <w:t>in the Berklee D</w:t>
            </w:r>
            <w:r w:rsidR="005A1C4D" w:rsidRPr="009F3EB6">
              <w:rPr>
                <w:color w:val="000000" w:themeColor="text1"/>
                <w:sz w:val="22"/>
              </w:rPr>
              <w:t xml:space="preserve">ay Sessions program     </w:t>
            </w:r>
            <w:r w:rsidRPr="009F3EB6">
              <w:rPr>
                <w:color w:val="000000" w:themeColor="text1"/>
                <w:sz w:val="22"/>
              </w:rPr>
              <w:t xml:space="preserve">   </w:t>
            </w:r>
            <w:r w:rsidR="009F3EB6" w:rsidRPr="009F3EB6">
              <w:rPr>
                <w:color w:val="000000" w:themeColor="text1"/>
                <w:sz w:val="22"/>
              </w:rPr>
              <w:t xml:space="preserve">    </w:t>
            </w:r>
            <w:r w:rsidRPr="009F3EB6">
              <w:rPr>
                <w:color w:val="000000" w:themeColor="text1"/>
                <w:sz w:val="22"/>
              </w:rPr>
              <w:t xml:space="preserve">   </w:t>
            </w:r>
            <w:r w:rsidR="00AD7278" w:rsidRPr="009F3EB6">
              <w:rPr>
                <w:color w:val="000000" w:themeColor="text1"/>
                <w:sz w:val="22"/>
              </w:rPr>
              <w:t xml:space="preserve">       </w:t>
            </w:r>
            <w:r w:rsidRPr="009F3EB6">
              <w:rPr>
                <w:color w:val="000000" w:themeColor="text1"/>
                <w:sz w:val="22"/>
              </w:rPr>
              <w:t xml:space="preserve">  </w:t>
            </w:r>
            <w:r w:rsidRPr="00CD1D88">
              <w:rPr>
                <w:color w:val="008000"/>
                <w:sz w:val="22"/>
              </w:rPr>
              <w:t>July 2016</w:t>
            </w:r>
          </w:p>
          <w:p w14:paraId="2A45DBF7" w14:textId="3DE3C5BB" w:rsidR="00AD7278" w:rsidRPr="00C5232D" w:rsidRDefault="00AD7278" w:rsidP="006E2CB0">
            <w:pPr>
              <w:pStyle w:val="SpaceBetween"/>
              <w:numPr>
                <w:ilvl w:val="1"/>
                <w:numId w:val="15"/>
              </w:numPr>
              <w:tabs>
                <w:tab w:val="left" w:pos="7884"/>
              </w:tabs>
              <w:rPr>
                <w:color w:val="595959" w:themeColor="text1" w:themeTint="A6"/>
                <w:sz w:val="22"/>
              </w:rPr>
            </w:pPr>
            <w:r w:rsidRPr="009F3EB6">
              <w:rPr>
                <w:color w:val="000000" w:themeColor="text1"/>
                <w:sz w:val="22"/>
              </w:rPr>
              <w:t>Employer: Skip Smith (ssmith@berklee.edu)</w:t>
            </w:r>
          </w:p>
        </w:tc>
      </w:tr>
      <w:tr w:rsidR="00F931B1" w:rsidRPr="005A1C4D" w14:paraId="6CF1B7A2" w14:textId="77777777" w:rsidTr="006E2CB0">
        <w:trPr>
          <w:trHeight w:val="1656"/>
        </w:trPr>
        <w:tc>
          <w:tcPr>
            <w:tcW w:w="491" w:type="pct"/>
          </w:tcPr>
          <w:p w14:paraId="4311EA88" w14:textId="48B812EF" w:rsidR="006E2CB0" w:rsidRDefault="006E2CB0" w:rsidP="006E2CB0">
            <w:pPr>
              <w:pStyle w:val="SpaceBetween"/>
              <w:rPr>
                <w:sz w:val="22"/>
              </w:rPr>
            </w:pPr>
          </w:p>
          <w:p w14:paraId="7885214F" w14:textId="77777777" w:rsidR="006E2CB0" w:rsidRPr="006E2CB0" w:rsidRDefault="006E2CB0" w:rsidP="006E2CB0"/>
          <w:p w14:paraId="2B7B5B10" w14:textId="77777777" w:rsidR="006E2CB0" w:rsidRPr="006E2CB0" w:rsidRDefault="006E2CB0" w:rsidP="006E2CB0"/>
          <w:p w14:paraId="4D0D9A1C" w14:textId="77777777" w:rsidR="006E2CB0" w:rsidRPr="006E2CB0" w:rsidRDefault="006E2CB0" w:rsidP="006E2CB0"/>
          <w:p w14:paraId="58BB45D2" w14:textId="4B5CA120" w:rsidR="00B21083" w:rsidRPr="006E2CB0" w:rsidRDefault="00B21083" w:rsidP="006E2CB0">
            <w:pPr>
              <w:tabs>
                <w:tab w:val="left" w:pos="877"/>
              </w:tabs>
              <w:rPr>
                <w:lang w:eastAsia="zh-CN"/>
              </w:rPr>
            </w:pPr>
          </w:p>
        </w:tc>
        <w:tc>
          <w:tcPr>
            <w:tcW w:w="9" w:type="pct"/>
          </w:tcPr>
          <w:p w14:paraId="215F3801" w14:textId="77777777" w:rsidR="00B21083" w:rsidRPr="00CD1D88" w:rsidRDefault="00B21083" w:rsidP="006E2CB0">
            <w:pPr>
              <w:pStyle w:val="SpaceBetween"/>
              <w:rPr>
                <w:color w:val="595959" w:themeColor="text1" w:themeTint="A6"/>
                <w:sz w:val="22"/>
              </w:rPr>
            </w:pPr>
          </w:p>
        </w:tc>
        <w:tc>
          <w:tcPr>
            <w:tcW w:w="4500" w:type="pct"/>
          </w:tcPr>
          <w:p w14:paraId="510EAD49" w14:textId="7EA9435E" w:rsidR="00C5232D" w:rsidRPr="001520B1" w:rsidRDefault="00C5232D" w:rsidP="006E2CB0">
            <w:pPr>
              <w:pStyle w:val="SpaceBetween"/>
              <w:numPr>
                <w:ilvl w:val="0"/>
                <w:numId w:val="18"/>
              </w:numPr>
              <w:tabs>
                <w:tab w:val="left" w:pos="7742"/>
              </w:tabs>
              <w:rPr>
                <w:color w:val="595959" w:themeColor="text1" w:themeTint="A6"/>
                <w:sz w:val="22"/>
              </w:rPr>
            </w:pPr>
            <w:r w:rsidRPr="009F3EB6">
              <w:rPr>
                <w:color w:val="000000" w:themeColor="text1"/>
                <w:sz w:val="22"/>
                <w:u w:val="single"/>
              </w:rPr>
              <w:t>Accompanist</w:t>
            </w:r>
            <w:r w:rsidRPr="009F3EB6">
              <w:rPr>
                <w:color w:val="595959" w:themeColor="text1" w:themeTint="A6"/>
                <w:sz w:val="22"/>
                <w:u w:val="single"/>
              </w:rPr>
              <w:t xml:space="preserve"> </w:t>
            </w:r>
            <w:r w:rsidRPr="009F3EB6">
              <w:rPr>
                <w:color w:val="000000" w:themeColor="text1"/>
                <w:sz w:val="22"/>
              </w:rPr>
              <w:t xml:space="preserve">for the Berklee 5 Week Program                   </w:t>
            </w:r>
            <w:r w:rsidR="009F3EB6" w:rsidRPr="009F3EB6">
              <w:rPr>
                <w:color w:val="000000" w:themeColor="text1"/>
                <w:sz w:val="22"/>
              </w:rPr>
              <w:t xml:space="preserve">   </w:t>
            </w:r>
            <w:r w:rsidR="00AD7278" w:rsidRPr="009F3EB6">
              <w:rPr>
                <w:color w:val="000000" w:themeColor="text1"/>
                <w:sz w:val="22"/>
              </w:rPr>
              <w:t xml:space="preserve">       </w:t>
            </w:r>
            <w:r w:rsidRPr="009F3EB6">
              <w:rPr>
                <w:color w:val="000000" w:themeColor="text1"/>
                <w:sz w:val="22"/>
              </w:rPr>
              <w:t xml:space="preserve">   </w:t>
            </w:r>
            <w:r w:rsidRPr="001520B1">
              <w:rPr>
                <w:color w:val="008000"/>
                <w:sz w:val="22"/>
              </w:rPr>
              <w:t>June 2016</w:t>
            </w:r>
          </w:p>
          <w:p w14:paraId="1193E7AB" w14:textId="5B802603" w:rsidR="00C5232D" w:rsidRPr="00C5232D" w:rsidRDefault="00AD7278" w:rsidP="006E2CB0">
            <w:pPr>
              <w:pStyle w:val="SpaceBetween"/>
              <w:tabs>
                <w:tab w:val="left" w:pos="7742"/>
              </w:tabs>
              <w:ind w:left="630"/>
              <w:rPr>
                <w:color w:val="595959" w:themeColor="text1" w:themeTint="A6"/>
                <w:sz w:val="22"/>
              </w:rPr>
            </w:pPr>
            <w:r>
              <w:rPr>
                <w:color w:val="595959" w:themeColor="text1" w:themeTint="A6"/>
                <w:sz w:val="22"/>
              </w:rPr>
              <w:t xml:space="preserve"> </w:t>
            </w:r>
          </w:p>
          <w:p w14:paraId="1E94E47F" w14:textId="609A5B8B" w:rsidR="00C5232D" w:rsidRPr="00C5232D" w:rsidRDefault="00B21083" w:rsidP="006E2CB0">
            <w:pPr>
              <w:pStyle w:val="SpaceBetween"/>
              <w:numPr>
                <w:ilvl w:val="0"/>
                <w:numId w:val="18"/>
              </w:numPr>
              <w:tabs>
                <w:tab w:val="left" w:pos="7742"/>
              </w:tabs>
              <w:rPr>
                <w:color w:val="595959" w:themeColor="text1" w:themeTint="A6"/>
                <w:sz w:val="22"/>
              </w:rPr>
            </w:pPr>
            <w:r w:rsidRPr="009F3EB6">
              <w:rPr>
                <w:color w:val="000000" w:themeColor="text1"/>
                <w:sz w:val="22"/>
                <w:u w:val="single"/>
              </w:rPr>
              <w:t>Councilor</w:t>
            </w:r>
            <w:r w:rsidRPr="00CD1D88">
              <w:rPr>
                <w:color w:val="595959" w:themeColor="text1" w:themeTint="A6"/>
                <w:sz w:val="22"/>
              </w:rPr>
              <w:t xml:space="preserve"> </w:t>
            </w:r>
            <w:r w:rsidRPr="009F3EB6">
              <w:rPr>
                <w:color w:val="000000" w:themeColor="text1"/>
                <w:sz w:val="22"/>
              </w:rPr>
              <w:t>at New York Summer Music</w:t>
            </w:r>
            <w:r w:rsidR="005A1C4D" w:rsidRPr="009F3EB6">
              <w:rPr>
                <w:color w:val="000000" w:themeColor="text1"/>
                <w:sz w:val="22"/>
              </w:rPr>
              <w:t xml:space="preserve"> Festival               </w:t>
            </w:r>
            <w:r w:rsidRPr="009F3EB6">
              <w:rPr>
                <w:color w:val="000000" w:themeColor="text1"/>
                <w:sz w:val="22"/>
              </w:rPr>
              <w:t xml:space="preserve">     </w:t>
            </w:r>
            <w:r w:rsidR="00AD7278" w:rsidRPr="009F3EB6">
              <w:rPr>
                <w:color w:val="000000" w:themeColor="text1"/>
                <w:sz w:val="22"/>
              </w:rPr>
              <w:t xml:space="preserve">     </w:t>
            </w:r>
            <w:r w:rsidR="009F3EB6" w:rsidRPr="009F3EB6">
              <w:rPr>
                <w:color w:val="000000" w:themeColor="text1"/>
                <w:sz w:val="22"/>
              </w:rPr>
              <w:t xml:space="preserve">   </w:t>
            </w:r>
            <w:r w:rsidRPr="009F3EB6">
              <w:rPr>
                <w:color w:val="000000" w:themeColor="text1"/>
                <w:sz w:val="22"/>
              </w:rPr>
              <w:t xml:space="preserve"> </w:t>
            </w:r>
            <w:r w:rsidR="00AD7278" w:rsidRPr="009F3EB6">
              <w:rPr>
                <w:color w:val="000000" w:themeColor="text1"/>
                <w:sz w:val="22"/>
              </w:rPr>
              <w:t xml:space="preserve">   </w:t>
            </w:r>
            <w:r w:rsidRPr="009F3EB6">
              <w:rPr>
                <w:color w:val="000000" w:themeColor="text1"/>
                <w:sz w:val="22"/>
              </w:rPr>
              <w:t xml:space="preserve"> </w:t>
            </w:r>
            <w:r w:rsidRPr="00CD1D88">
              <w:rPr>
                <w:color w:val="008000"/>
                <w:sz w:val="22"/>
              </w:rPr>
              <w:t>June 2015</w:t>
            </w:r>
          </w:p>
          <w:p w14:paraId="1F9331FF" w14:textId="03FC6E98" w:rsidR="00210D84" w:rsidRPr="00CD1D88" w:rsidRDefault="00210D84" w:rsidP="006E2CB0">
            <w:pPr>
              <w:pStyle w:val="SpaceBetween"/>
              <w:numPr>
                <w:ilvl w:val="1"/>
                <w:numId w:val="15"/>
              </w:numPr>
              <w:tabs>
                <w:tab w:val="left" w:pos="7742"/>
              </w:tabs>
              <w:rPr>
                <w:color w:val="595959" w:themeColor="text1" w:themeTint="A6"/>
                <w:sz w:val="22"/>
              </w:rPr>
            </w:pPr>
            <w:r w:rsidRPr="009F3EB6">
              <w:rPr>
                <w:color w:val="000000" w:themeColor="text1"/>
                <w:sz w:val="22"/>
              </w:rPr>
              <w:t>Employer: Priscilla Yuen (priscillayuen86@gmail.com)</w:t>
            </w:r>
          </w:p>
        </w:tc>
      </w:tr>
      <w:tr w:rsidR="00F931B1" w14:paraId="21A4673E" w14:textId="77777777" w:rsidTr="006E2CB0">
        <w:trPr>
          <w:trHeight w:val="1739"/>
        </w:trPr>
        <w:tc>
          <w:tcPr>
            <w:tcW w:w="491" w:type="pct"/>
          </w:tcPr>
          <w:p w14:paraId="2DF48875" w14:textId="41209491" w:rsidR="009F19E9" w:rsidRPr="00576B1B" w:rsidRDefault="009F19E9" w:rsidP="006E2CB0">
            <w:pPr>
              <w:pStyle w:val="Heading1"/>
              <w:rPr>
                <w:color w:val="9C211D" w:themeColor="accent2" w:themeShade="BF"/>
                <w:sz w:val="22"/>
                <w:szCs w:val="22"/>
              </w:rPr>
            </w:pPr>
          </w:p>
        </w:tc>
        <w:tc>
          <w:tcPr>
            <w:tcW w:w="9" w:type="pct"/>
          </w:tcPr>
          <w:p w14:paraId="1923C5DA" w14:textId="77777777" w:rsidR="00CD1D88" w:rsidRPr="00576B1B" w:rsidRDefault="00CD1D88" w:rsidP="006E2CB0">
            <w:pPr>
              <w:rPr>
                <w:color w:val="9C211D" w:themeColor="accent2" w:themeShade="BF"/>
                <w:sz w:val="22"/>
              </w:rPr>
            </w:pPr>
          </w:p>
        </w:tc>
        <w:tc>
          <w:tcPr>
            <w:tcW w:w="4500" w:type="pct"/>
          </w:tcPr>
          <w:p w14:paraId="0C69EB67" w14:textId="0A26BBD9" w:rsidR="007F4AE1" w:rsidRPr="006E2CB0" w:rsidRDefault="006E2CB0" w:rsidP="006E2CB0">
            <w:pPr>
              <w:pStyle w:val="Heading2"/>
              <w:rPr>
                <w:b/>
                <w:sz w:val="22"/>
                <w:szCs w:val="22"/>
                <w:u w:val="single"/>
                <w:lang w:eastAsia="zh-CN"/>
              </w:rPr>
            </w:pPr>
            <w:r w:rsidRPr="006E2CB0">
              <w:rPr>
                <w:rFonts w:hint="eastAsia"/>
                <w:b/>
                <w:sz w:val="22"/>
                <w:szCs w:val="22"/>
                <w:u w:val="single"/>
                <w:lang w:eastAsia="zh-CN"/>
              </w:rPr>
              <w:t>Education</w:t>
            </w:r>
          </w:p>
          <w:sdt>
            <w:sdtPr>
              <w:rPr>
                <w:sz w:val="22"/>
              </w:rPr>
              <w:id w:val="9459749"/>
              <w:placeholder>
                <w:docPart w:val="5F1263887876124E8398551B8F263E42"/>
              </w:placeholder>
            </w:sdtPr>
            <w:sdtEndPr>
              <w:rPr>
                <w:sz w:val="20"/>
              </w:rPr>
            </w:sdtEndPr>
            <w:sdtContent>
              <w:p w14:paraId="56789287" w14:textId="77777777" w:rsidR="00576B1B" w:rsidRDefault="00576B1B" w:rsidP="006E2CB0">
                <w:pPr>
                  <w:rPr>
                    <w:sz w:val="22"/>
                    <w:lang w:eastAsia="zh-CN"/>
                  </w:rPr>
                </w:pPr>
              </w:p>
              <w:p w14:paraId="766FCD84" w14:textId="4777949A" w:rsidR="001520B1" w:rsidRPr="00CD1D88" w:rsidRDefault="006E2CB0" w:rsidP="006E2CB0">
                <w:pPr>
                  <w:rPr>
                    <w:sz w:val="22"/>
                  </w:rPr>
                </w:pPr>
                <w:r>
                  <w:rPr>
                    <w:rFonts w:hint="eastAsia"/>
                    <w:sz w:val="22"/>
                    <w:lang w:eastAsia="zh-CN"/>
                  </w:rPr>
                  <w:t xml:space="preserve">      -     </w:t>
                </w:r>
                <w:r w:rsidR="00B21083" w:rsidRPr="00CD1D88">
                  <w:rPr>
                    <w:sz w:val="22"/>
                  </w:rPr>
                  <w:t>Berklee School of Music (class of 2018)</w:t>
                </w:r>
              </w:p>
              <w:p w14:paraId="77B67032" w14:textId="5757980B" w:rsidR="001520B1" w:rsidRPr="00CD1D88" w:rsidRDefault="00C5232D" w:rsidP="006E2CB0">
                <w:pPr>
                  <w:rPr>
                    <w:sz w:val="22"/>
                  </w:rPr>
                </w:pPr>
                <w:r>
                  <w:rPr>
                    <w:sz w:val="22"/>
                  </w:rPr>
                  <w:t>G.P.A:  3.4</w:t>
                </w:r>
              </w:p>
              <w:p w14:paraId="53EF3A16" w14:textId="77777777" w:rsidR="00B21083" w:rsidRPr="00CD1D88" w:rsidRDefault="00B21083" w:rsidP="006E2CB0">
                <w:pPr>
                  <w:rPr>
                    <w:sz w:val="22"/>
                  </w:rPr>
                </w:pPr>
              </w:p>
              <w:p w14:paraId="1B944193" w14:textId="2D168613" w:rsidR="009F19E9" w:rsidRPr="006E2CB0" w:rsidRDefault="00B21083" w:rsidP="006E2CB0">
                <w:pPr>
                  <w:pStyle w:val="ListParagraph"/>
                  <w:numPr>
                    <w:ilvl w:val="0"/>
                    <w:numId w:val="17"/>
                  </w:numPr>
                  <w:rPr>
                    <w:sz w:val="22"/>
                  </w:rPr>
                </w:pPr>
                <w:r w:rsidRPr="006E2CB0">
                  <w:rPr>
                    <w:sz w:val="22"/>
                  </w:rPr>
                  <w:t>Harborfields High School (Class of 2014)</w:t>
                </w:r>
              </w:p>
            </w:sdtContent>
          </w:sdt>
        </w:tc>
      </w:tr>
      <w:tr w:rsidR="00F931B1" w14:paraId="0A480B09" w14:textId="77777777" w:rsidTr="006E2CB0">
        <w:trPr>
          <w:trHeight w:val="273"/>
        </w:trPr>
        <w:tc>
          <w:tcPr>
            <w:tcW w:w="491" w:type="pct"/>
          </w:tcPr>
          <w:p w14:paraId="3B1969E6" w14:textId="168009CA" w:rsidR="00607CB3" w:rsidRDefault="00607CB3" w:rsidP="006E2CB0">
            <w:pPr>
              <w:pStyle w:val="SpaceBetween"/>
              <w:rPr>
                <w:sz w:val="22"/>
              </w:rPr>
            </w:pPr>
          </w:p>
          <w:p w14:paraId="096E70F7" w14:textId="77777777" w:rsidR="00607CB3" w:rsidRPr="00607CB3" w:rsidRDefault="00607CB3" w:rsidP="006E2CB0"/>
          <w:p w14:paraId="5B94E65E" w14:textId="77777777" w:rsidR="00607CB3" w:rsidRPr="00607CB3" w:rsidRDefault="00607CB3" w:rsidP="006E2CB0"/>
          <w:p w14:paraId="6ED59844" w14:textId="1D246A97" w:rsidR="00607CB3" w:rsidRPr="00607CB3" w:rsidRDefault="00607CB3" w:rsidP="006E2CB0">
            <w:pPr>
              <w:jc w:val="center"/>
              <w:rPr>
                <w:lang w:eastAsia="zh-CN"/>
              </w:rPr>
            </w:pPr>
          </w:p>
        </w:tc>
        <w:tc>
          <w:tcPr>
            <w:tcW w:w="9" w:type="pct"/>
          </w:tcPr>
          <w:p w14:paraId="5900751E" w14:textId="77777777" w:rsidR="00607CB3" w:rsidRPr="00CD1D88" w:rsidRDefault="00607CB3" w:rsidP="006E2CB0">
            <w:pPr>
              <w:pStyle w:val="SpaceBetween"/>
              <w:rPr>
                <w:sz w:val="22"/>
              </w:rPr>
            </w:pPr>
          </w:p>
        </w:tc>
        <w:tc>
          <w:tcPr>
            <w:tcW w:w="4500" w:type="pct"/>
          </w:tcPr>
          <w:p w14:paraId="3E534B3B" w14:textId="77777777" w:rsidR="006E2CB0" w:rsidRDefault="006E2CB0" w:rsidP="006E2CB0">
            <w:pPr>
              <w:pStyle w:val="SpaceBetween"/>
              <w:rPr>
                <w:sz w:val="22"/>
                <w:lang w:eastAsia="zh-CN"/>
              </w:rPr>
            </w:pPr>
          </w:p>
          <w:p w14:paraId="1C79EA81" w14:textId="77777777" w:rsidR="006E2CB0" w:rsidRDefault="006E2CB0" w:rsidP="006E2CB0">
            <w:pPr>
              <w:outlineLvl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Performance </w:t>
            </w:r>
          </w:p>
          <w:p w14:paraId="0C262910" w14:textId="77777777" w:rsidR="006E2CB0" w:rsidRDefault="006E2CB0" w:rsidP="006E2CB0">
            <w:pPr>
              <w:rPr>
                <w:szCs w:val="20"/>
              </w:rPr>
            </w:pPr>
          </w:p>
          <w:p w14:paraId="2F020841" w14:textId="77777777" w:rsidR="006E2CB0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Carnegie Hall</w:t>
            </w:r>
            <w:r>
              <w:rPr>
                <w:szCs w:val="20"/>
              </w:rPr>
              <w:t>, New York City, percussionist with Metropolitan Youth Orchestra</w:t>
            </w:r>
          </w:p>
          <w:p w14:paraId="7C037D5A" w14:textId="77777777" w:rsidR="006E2CB0" w:rsidRDefault="006E2CB0" w:rsidP="006E2CB0">
            <w:pPr>
              <w:pStyle w:val="ListParagraph"/>
              <w:rPr>
                <w:szCs w:val="20"/>
              </w:rPr>
            </w:pPr>
          </w:p>
          <w:p w14:paraId="2CECDA6F" w14:textId="77777777" w:rsidR="006E2CB0" w:rsidRPr="00485FDA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Toured</w:t>
            </w:r>
            <w:r>
              <w:rPr>
                <w:szCs w:val="20"/>
              </w:rPr>
              <w:t xml:space="preserve"> with Blues Hall of Fame artist </w:t>
            </w:r>
            <w:r w:rsidRPr="008E3DF6">
              <w:rPr>
                <w:b/>
                <w:i/>
                <w:szCs w:val="20"/>
              </w:rPr>
              <w:t>Tom “The Suit” Forst</w:t>
            </w:r>
          </w:p>
          <w:p w14:paraId="1584AE2B" w14:textId="77777777" w:rsidR="006E2CB0" w:rsidRDefault="006E2CB0" w:rsidP="006E2CB0">
            <w:pPr>
              <w:rPr>
                <w:szCs w:val="20"/>
              </w:rPr>
            </w:pPr>
          </w:p>
          <w:p w14:paraId="1E1A52EF" w14:textId="77777777" w:rsidR="006E2CB0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Berklee Brass Summit</w:t>
            </w:r>
            <w:r>
              <w:rPr>
                <w:szCs w:val="20"/>
              </w:rPr>
              <w:t xml:space="preserve">, featured accompanist for world renowned trombonist, </w:t>
            </w:r>
            <w:r w:rsidRPr="00203503">
              <w:rPr>
                <w:b/>
                <w:i/>
                <w:szCs w:val="20"/>
              </w:rPr>
              <w:t>Wycliffe Gordon</w:t>
            </w:r>
          </w:p>
          <w:p w14:paraId="72EC4DD9" w14:textId="77777777" w:rsidR="006E2CB0" w:rsidRDefault="006E2CB0" w:rsidP="006E2CB0">
            <w:pPr>
              <w:pStyle w:val="ListParagraph"/>
              <w:rPr>
                <w:szCs w:val="20"/>
              </w:rPr>
            </w:pPr>
          </w:p>
          <w:p w14:paraId="6E73726B" w14:textId="77777777" w:rsidR="006E2CB0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New York State Summer Music Festival</w:t>
            </w:r>
            <w:r>
              <w:rPr>
                <w:szCs w:val="20"/>
              </w:rPr>
              <w:t>, staff accompanist for various student ensembles, bands and chorus</w:t>
            </w:r>
          </w:p>
          <w:p w14:paraId="5DF964FC" w14:textId="77777777" w:rsidR="006E2CB0" w:rsidRPr="00485FDA" w:rsidRDefault="006E2CB0" w:rsidP="006E2CB0">
            <w:pPr>
              <w:rPr>
                <w:szCs w:val="20"/>
              </w:rPr>
            </w:pPr>
          </w:p>
          <w:p w14:paraId="43A409F6" w14:textId="77777777" w:rsidR="006E2CB0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Berklee College of Music, staff accompanist</w:t>
            </w:r>
            <w:r>
              <w:rPr>
                <w:szCs w:val="20"/>
              </w:rPr>
              <w:t xml:space="preserve"> at “Five Week Summer Program” for high schoolers</w:t>
            </w:r>
          </w:p>
          <w:p w14:paraId="071F0A39" w14:textId="77777777" w:rsidR="006E2CB0" w:rsidRDefault="006E2CB0" w:rsidP="006E2CB0">
            <w:pPr>
              <w:pStyle w:val="ListParagraph"/>
              <w:rPr>
                <w:szCs w:val="20"/>
              </w:rPr>
            </w:pPr>
          </w:p>
          <w:p w14:paraId="4CD7D6BE" w14:textId="77777777" w:rsidR="006E2CB0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b/>
                <w:szCs w:val="20"/>
              </w:rPr>
              <w:t>Berklee College of Music, staff accompanist</w:t>
            </w:r>
            <w:r>
              <w:rPr>
                <w:szCs w:val="20"/>
              </w:rPr>
              <w:t xml:space="preserve"> for dozens of undergraduate ensemble and </w:t>
            </w:r>
            <w:r>
              <w:rPr>
                <w:szCs w:val="20"/>
              </w:rPr>
              <w:lastRenderedPageBreak/>
              <w:t>band performances</w:t>
            </w:r>
          </w:p>
          <w:p w14:paraId="367BD60C" w14:textId="77777777" w:rsidR="006E2CB0" w:rsidRDefault="006E2CB0" w:rsidP="006E2CB0">
            <w:pPr>
              <w:pStyle w:val="SpaceBetween"/>
              <w:rPr>
                <w:sz w:val="22"/>
                <w:lang w:eastAsia="zh-CN"/>
              </w:rPr>
            </w:pPr>
          </w:p>
          <w:p w14:paraId="66F65BCA" w14:textId="77777777" w:rsidR="006E2CB0" w:rsidRDefault="006E2CB0" w:rsidP="006E2CB0">
            <w:pPr>
              <w:outlineLvl w:val="0"/>
              <w:rPr>
                <w:b/>
                <w:u w:val="single"/>
              </w:rPr>
            </w:pPr>
            <w:r w:rsidRPr="00203503">
              <w:rPr>
                <w:b/>
                <w:u w:val="single"/>
              </w:rPr>
              <w:t>Special Skills</w:t>
            </w:r>
            <w:r>
              <w:rPr>
                <w:b/>
                <w:u w:val="single"/>
              </w:rPr>
              <w:t>/Interests</w:t>
            </w:r>
          </w:p>
          <w:p w14:paraId="142C418E" w14:textId="77777777" w:rsidR="006E2CB0" w:rsidRDefault="006E2CB0" w:rsidP="006E2CB0">
            <w:pPr>
              <w:rPr>
                <w:b/>
                <w:u w:val="single"/>
              </w:rPr>
            </w:pPr>
          </w:p>
          <w:p w14:paraId="00DBB104" w14:textId="5139FB91" w:rsidR="006E2CB0" w:rsidRPr="00203503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b/>
                <w:szCs w:val="20"/>
                <w:u w:val="single"/>
              </w:rPr>
            </w:pPr>
            <w:r>
              <w:rPr>
                <w:szCs w:val="20"/>
              </w:rPr>
              <w:t>Composition and arrangement using Logic Pro X, Abl</w:t>
            </w:r>
            <w:r w:rsidR="003D4426">
              <w:rPr>
                <w:szCs w:val="20"/>
              </w:rPr>
              <w:t>eton Live DAW</w:t>
            </w:r>
            <w:bookmarkStart w:id="0" w:name="_GoBack"/>
            <w:bookmarkEnd w:id="0"/>
            <w:r>
              <w:rPr>
                <w:szCs w:val="20"/>
              </w:rPr>
              <w:t>, increasing competency</w:t>
            </w:r>
          </w:p>
          <w:p w14:paraId="0722A46C" w14:textId="77777777" w:rsidR="006E2CB0" w:rsidRDefault="006E2CB0" w:rsidP="006E2CB0">
            <w:pPr>
              <w:pStyle w:val="ListParagraph"/>
              <w:rPr>
                <w:szCs w:val="20"/>
              </w:rPr>
            </w:pPr>
          </w:p>
          <w:p w14:paraId="570A7F07" w14:textId="77777777" w:rsidR="006E2CB0" w:rsidRPr="00203503" w:rsidRDefault="006E2CB0" w:rsidP="006E2CB0">
            <w:pPr>
              <w:pStyle w:val="ListParagraph"/>
              <w:numPr>
                <w:ilvl w:val="0"/>
                <w:numId w:val="16"/>
              </w:numPr>
              <w:rPr>
                <w:szCs w:val="20"/>
              </w:rPr>
            </w:pPr>
            <w:r w:rsidRPr="00203503">
              <w:rPr>
                <w:szCs w:val="20"/>
              </w:rPr>
              <w:t>Mandarin, novice speaker</w:t>
            </w:r>
            <w:r>
              <w:rPr>
                <w:szCs w:val="20"/>
              </w:rPr>
              <w:t>,</w:t>
            </w:r>
            <w:r w:rsidRPr="00203503">
              <w:rPr>
                <w:szCs w:val="20"/>
              </w:rPr>
              <w:t xml:space="preserve"> increasing competency</w:t>
            </w:r>
          </w:p>
          <w:p w14:paraId="0199F491" w14:textId="77777777" w:rsidR="006E2CB0" w:rsidRPr="00CD1D88" w:rsidRDefault="006E2CB0" w:rsidP="006E2CB0">
            <w:pPr>
              <w:pStyle w:val="BodyText"/>
              <w:rPr>
                <w:sz w:val="22"/>
                <w:lang w:eastAsia="zh-CN"/>
              </w:rPr>
            </w:pPr>
          </w:p>
        </w:tc>
      </w:tr>
      <w:tr w:rsidR="00F931B1" w14:paraId="77E39947" w14:textId="77777777" w:rsidTr="006E2CB0">
        <w:trPr>
          <w:trHeight w:val="3177"/>
        </w:trPr>
        <w:tc>
          <w:tcPr>
            <w:tcW w:w="491" w:type="pct"/>
          </w:tcPr>
          <w:p w14:paraId="7FC95861" w14:textId="5A9EBB30" w:rsidR="00607CB3" w:rsidRPr="00576B1B" w:rsidRDefault="00607CB3" w:rsidP="006E2CB0">
            <w:pPr>
              <w:pStyle w:val="Heading1"/>
              <w:jc w:val="center"/>
              <w:rPr>
                <w:color w:val="5896A6" w:themeColor="accent5" w:themeShade="BF"/>
                <w:sz w:val="22"/>
                <w:szCs w:val="22"/>
              </w:rPr>
            </w:pPr>
          </w:p>
        </w:tc>
        <w:tc>
          <w:tcPr>
            <w:tcW w:w="9" w:type="pct"/>
          </w:tcPr>
          <w:p w14:paraId="6A50873F" w14:textId="77777777" w:rsidR="00607CB3" w:rsidRPr="000A645A" w:rsidRDefault="00607CB3" w:rsidP="006E2CB0">
            <w:pPr>
              <w:rPr>
                <w:color w:val="000000" w:themeColor="text1"/>
                <w:sz w:val="22"/>
              </w:rPr>
            </w:pPr>
          </w:p>
        </w:tc>
        <w:tc>
          <w:tcPr>
            <w:tcW w:w="4500" w:type="pct"/>
          </w:tcPr>
          <w:p w14:paraId="6DDAA472" w14:textId="63ABA1D2" w:rsidR="00607CB3" w:rsidRPr="000A645A" w:rsidRDefault="00F931B1" w:rsidP="006E2CB0">
            <w:pPr>
              <w:pStyle w:val="BodyText"/>
              <w:rPr>
                <w:color w:val="000000" w:themeColor="text1"/>
                <w:sz w:val="22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A6BD6C5" wp14:editId="4A1C202D">
                  <wp:extent cx="6177812" cy="4686218"/>
                  <wp:effectExtent l="0" t="0" r="0" b="0"/>
                  <wp:docPr id="2" name="Picture 2" descr="/Users/yuwan/Desktop/Screen Shot 2019-06-24 at 6.26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yuwan/Desktop/Screen Shot 2019-06-24 at 6.26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825" cy="471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1B1" w14:paraId="39CE8E37" w14:textId="77777777" w:rsidTr="006E2CB0">
        <w:trPr>
          <w:trHeight w:val="446"/>
        </w:trPr>
        <w:tc>
          <w:tcPr>
            <w:tcW w:w="491" w:type="pct"/>
          </w:tcPr>
          <w:p w14:paraId="717C4056" w14:textId="77777777" w:rsidR="00607CB3" w:rsidRDefault="00607CB3" w:rsidP="006E2CB0">
            <w:pPr>
              <w:pStyle w:val="SpaceBetween"/>
            </w:pPr>
          </w:p>
        </w:tc>
        <w:tc>
          <w:tcPr>
            <w:tcW w:w="9" w:type="pct"/>
          </w:tcPr>
          <w:p w14:paraId="46BD13B6" w14:textId="77777777" w:rsidR="00607CB3" w:rsidRPr="009F19E9" w:rsidRDefault="00607CB3" w:rsidP="006E2CB0">
            <w:pPr>
              <w:pStyle w:val="SpaceBetween"/>
            </w:pPr>
          </w:p>
        </w:tc>
        <w:tc>
          <w:tcPr>
            <w:tcW w:w="4500" w:type="pct"/>
          </w:tcPr>
          <w:p w14:paraId="5EA9F951" w14:textId="77777777" w:rsidR="00607CB3" w:rsidRPr="009F19E9" w:rsidRDefault="00607CB3" w:rsidP="006E2CB0">
            <w:pPr>
              <w:pStyle w:val="SpaceBetween"/>
            </w:pPr>
          </w:p>
        </w:tc>
      </w:tr>
    </w:tbl>
    <w:p w14:paraId="44329C23" w14:textId="1A6A7B78" w:rsidR="00620EA4" w:rsidRDefault="00620EA4" w:rsidP="007F4AE1">
      <w:pPr>
        <w:pStyle w:val="BodyText"/>
      </w:pPr>
    </w:p>
    <w:sectPr w:rsidR="00620EA4" w:rsidSect="00E645F4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C52FD" w14:textId="77777777" w:rsidR="00A02C9F" w:rsidRDefault="00A02C9F">
      <w:r>
        <w:separator/>
      </w:r>
    </w:p>
  </w:endnote>
  <w:endnote w:type="continuationSeparator" w:id="0">
    <w:p w14:paraId="3D907315" w14:textId="77777777" w:rsidR="00A02C9F" w:rsidRDefault="00A0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F809C" w14:textId="77777777" w:rsidR="00823B55" w:rsidRDefault="00823B55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3D4426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83281" w14:textId="77777777" w:rsidR="00A02C9F" w:rsidRDefault="00A02C9F">
      <w:r>
        <w:separator/>
      </w:r>
    </w:p>
  </w:footnote>
  <w:footnote w:type="continuationSeparator" w:id="0">
    <w:p w14:paraId="06CFEE85" w14:textId="77777777" w:rsidR="00A02C9F" w:rsidRDefault="00A02C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188"/>
      <w:gridCol w:w="720"/>
    </w:tblGrid>
    <w:tr w:rsidR="00823B55" w14:paraId="653D2911" w14:textId="77777777">
      <w:trPr>
        <w:trHeight w:val="720"/>
      </w:trPr>
      <w:tc>
        <w:tcPr>
          <w:tcW w:w="10188" w:type="dxa"/>
          <w:vAlign w:val="center"/>
        </w:tcPr>
        <w:p w14:paraId="093DCDEA" w14:textId="77777777" w:rsidR="00823B55" w:rsidRDefault="00823B55"/>
      </w:tc>
      <w:tc>
        <w:tcPr>
          <w:tcW w:w="720" w:type="dxa"/>
          <w:shd w:val="clear" w:color="auto" w:fill="E76F34" w:themeFill="accent1"/>
          <w:vAlign w:val="center"/>
        </w:tcPr>
        <w:p w14:paraId="23112ECD" w14:textId="77777777" w:rsidR="00823B55" w:rsidRDefault="00823B55"/>
      </w:tc>
    </w:tr>
  </w:tbl>
  <w:p w14:paraId="765D4CA9" w14:textId="77777777" w:rsidR="00823B55" w:rsidRDefault="00823B5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28AF4" w14:textId="77777777" w:rsidR="00823B55" w:rsidRDefault="00823B55"/>
  <w:p w14:paraId="1C99818B" w14:textId="77777777" w:rsidR="00823B55" w:rsidRDefault="00823B5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F86B2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DF29B8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5E61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CE2D0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C0077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A2A77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985F8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CA291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DA5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C47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7F2E12"/>
    <w:multiLevelType w:val="hybridMultilevel"/>
    <w:tmpl w:val="00BC9582"/>
    <w:lvl w:ilvl="0" w:tplc="A20E5ECA">
      <w:numFmt w:val="bullet"/>
      <w:lvlText w:val=""/>
      <w:lvlJc w:val="left"/>
      <w:pPr>
        <w:ind w:left="135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1E6137B3"/>
    <w:multiLevelType w:val="hybridMultilevel"/>
    <w:tmpl w:val="2C88C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D4683"/>
    <w:multiLevelType w:val="hybridMultilevel"/>
    <w:tmpl w:val="EAA69BE2"/>
    <w:lvl w:ilvl="0" w:tplc="B4E68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F004A0">
      <w:numFmt w:val="bullet"/>
      <w:lvlText w:val=""/>
      <w:lvlJc w:val="left"/>
      <w:pPr>
        <w:ind w:left="1440" w:hanging="360"/>
      </w:pPr>
      <w:rPr>
        <w:rFonts w:ascii="Wingdings" w:eastAsiaTheme="majorEastAsia" w:hAnsi="Wingdings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57D7D"/>
    <w:multiLevelType w:val="hybridMultilevel"/>
    <w:tmpl w:val="A880C280"/>
    <w:lvl w:ilvl="0" w:tplc="A8A091F4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80A69"/>
    <w:multiLevelType w:val="hybridMultilevel"/>
    <w:tmpl w:val="05420FB8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5">
    <w:nsid w:val="30B66FD6"/>
    <w:multiLevelType w:val="hybridMultilevel"/>
    <w:tmpl w:val="9348D198"/>
    <w:lvl w:ilvl="0" w:tplc="52DC30B6">
      <w:start w:val="7"/>
      <w:numFmt w:val="bullet"/>
      <w:lvlText w:val="-"/>
      <w:lvlJc w:val="left"/>
      <w:pPr>
        <w:ind w:left="960" w:hanging="360"/>
      </w:pPr>
      <w:rPr>
        <w:rFonts w:ascii="Century Gothic" w:eastAsia="Times New Roman" w:hAnsi="Century Gothic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54214666"/>
    <w:multiLevelType w:val="hybridMultilevel"/>
    <w:tmpl w:val="3E48B6BA"/>
    <w:lvl w:ilvl="0" w:tplc="2CAE72B0">
      <w:start w:val="7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F4A61"/>
    <w:multiLevelType w:val="hybridMultilevel"/>
    <w:tmpl w:val="56125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7"/>
  </w:num>
  <w:num w:numId="14">
    <w:abstractNumId w:val="10"/>
  </w:num>
  <w:num w:numId="15">
    <w:abstractNumId w:val="12"/>
  </w:num>
  <w:num w:numId="16">
    <w:abstractNumId w:val="13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E40BF9"/>
    <w:rsid w:val="00001DD6"/>
    <w:rsid w:val="000A645A"/>
    <w:rsid w:val="000D66FC"/>
    <w:rsid w:val="00110ABE"/>
    <w:rsid w:val="001520B1"/>
    <w:rsid w:val="00186723"/>
    <w:rsid w:val="001C36D2"/>
    <w:rsid w:val="001C405A"/>
    <w:rsid w:val="001D2C52"/>
    <w:rsid w:val="00210D84"/>
    <w:rsid w:val="002B6CDF"/>
    <w:rsid w:val="0032361A"/>
    <w:rsid w:val="003D4426"/>
    <w:rsid w:val="004354EF"/>
    <w:rsid w:val="004A5D4D"/>
    <w:rsid w:val="004F31E7"/>
    <w:rsid w:val="00512720"/>
    <w:rsid w:val="00576B1B"/>
    <w:rsid w:val="005A1C4D"/>
    <w:rsid w:val="00607CB3"/>
    <w:rsid w:val="00620EA4"/>
    <w:rsid w:val="00654772"/>
    <w:rsid w:val="00691707"/>
    <w:rsid w:val="006D333B"/>
    <w:rsid w:val="006E2CB0"/>
    <w:rsid w:val="00724616"/>
    <w:rsid w:val="00765CEF"/>
    <w:rsid w:val="007F4AE1"/>
    <w:rsid w:val="00810AA1"/>
    <w:rsid w:val="00823B55"/>
    <w:rsid w:val="008332BC"/>
    <w:rsid w:val="008C31C7"/>
    <w:rsid w:val="008D3B99"/>
    <w:rsid w:val="008F5914"/>
    <w:rsid w:val="009F19E9"/>
    <w:rsid w:val="009F3EB6"/>
    <w:rsid w:val="00A02C9F"/>
    <w:rsid w:val="00AC7FB3"/>
    <w:rsid w:val="00AD7278"/>
    <w:rsid w:val="00B13951"/>
    <w:rsid w:val="00B1482C"/>
    <w:rsid w:val="00B152ED"/>
    <w:rsid w:val="00B21083"/>
    <w:rsid w:val="00B41FE5"/>
    <w:rsid w:val="00BB25B8"/>
    <w:rsid w:val="00C5232D"/>
    <w:rsid w:val="00C6509A"/>
    <w:rsid w:val="00CC0FB9"/>
    <w:rsid w:val="00CD1D88"/>
    <w:rsid w:val="00DA6AB7"/>
    <w:rsid w:val="00E40BF9"/>
    <w:rsid w:val="00E645F4"/>
    <w:rsid w:val="00F24660"/>
    <w:rsid w:val="00F606C8"/>
    <w:rsid w:val="00F72602"/>
    <w:rsid w:val="00F9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5AA8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rsid w:val="00F015DE"/>
    <w:rPr>
      <w:sz w:val="20"/>
    </w:rPr>
  </w:style>
  <w:style w:type="paragraph" w:styleId="Heading1">
    <w:name w:val="heading 1"/>
    <w:basedOn w:val="Normal"/>
    <w:next w:val="BodyText"/>
    <w:link w:val="Heading1Char"/>
    <w:rsid w:val="002B6CDF"/>
    <w:pPr>
      <w:keepNext/>
      <w:keepLines/>
      <w:jc w:val="right"/>
      <w:outlineLvl w:val="0"/>
    </w:pPr>
    <w:rPr>
      <w:rFonts w:asciiTheme="majorHAnsi" w:eastAsiaTheme="majorEastAsia" w:hAnsiTheme="majorHAnsi" w:cstheme="majorBidi"/>
      <w:b/>
      <w:bCs/>
      <w:color w:val="E76F34" w:themeColor="accent1"/>
      <w:sz w:val="18"/>
      <w:szCs w:val="24"/>
    </w:rPr>
  </w:style>
  <w:style w:type="paragraph" w:styleId="Heading2">
    <w:name w:val="heading 2"/>
    <w:basedOn w:val="Normal"/>
    <w:next w:val="BodyText"/>
    <w:link w:val="Heading2Char"/>
    <w:rsid w:val="007F4AE1"/>
    <w:pPr>
      <w:keepNext/>
      <w:keepLines/>
      <w:tabs>
        <w:tab w:val="right" w:pos="8640"/>
      </w:tabs>
      <w:spacing w:after="100"/>
      <w:outlineLvl w:val="1"/>
    </w:pPr>
    <w:rPr>
      <w:rFonts w:asciiTheme="majorHAnsi" w:eastAsiaTheme="majorEastAsia" w:hAnsiTheme="majorHAnsi" w:cstheme="majorBidi"/>
      <w:bCs/>
      <w:color w:val="58595B" w:themeColor="text2"/>
      <w:sz w:val="18"/>
      <w:szCs w:val="20"/>
    </w:rPr>
  </w:style>
  <w:style w:type="paragraph" w:styleId="Heading3">
    <w:name w:val="heading 3"/>
    <w:basedOn w:val="Normal"/>
    <w:next w:val="Normal"/>
    <w:link w:val="Heading3Char"/>
    <w:unhideWhenUsed/>
    <w:qFormat/>
    <w:rsid w:val="006D333B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E76F34" w:themeColor="accent1"/>
      <w:sz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5D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76F3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015D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D330F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015D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D330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015D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015D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015D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6CDF"/>
    <w:rPr>
      <w:rFonts w:asciiTheme="majorHAnsi" w:eastAsiaTheme="majorEastAsia" w:hAnsiTheme="majorHAnsi" w:cstheme="majorBidi"/>
      <w:b/>
      <w:bCs/>
      <w:color w:val="E76F34" w:themeColor="accent1"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7F4AE1"/>
    <w:rPr>
      <w:rFonts w:asciiTheme="majorHAnsi" w:eastAsiaTheme="majorEastAsia" w:hAnsiTheme="majorHAnsi" w:cstheme="majorBidi"/>
      <w:bCs/>
      <w:color w:val="58595B" w:themeColor="text2"/>
      <w:sz w:val="18"/>
      <w:szCs w:val="20"/>
    </w:rPr>
  </w:style>
  <w:style w:type="paragraph" w:styleId="Header">
    <w:name w:val="header"/>
    <w:basedOn w:val="Normal"/>
    <w:link w:val="HeaderChar"/>
    <w:rsid w:val="00F015DE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F015DE"/>
    <w:rPr>
      <w:sz w:val="20"/>
    </w:rPr>
  </w:style>
  <w:style w:type="paragraph" w:styleId="Footer">
    <w:name w:val="footer"/>
    <w:basedOn w:val="Normal"/>
    <w:link w:val="FooterChar"/>
    <w:rsid w:val="00F015DE"/>
    <w:pPr>
      <w:tabs>
        <w:tab w:val="center" w:pos="4680"/>
        <w:tab w:val="right" w:pos="9360"/>
      </w:tabs>
      <w:spacing w:before="200"/>
      <w:jc w:val="right"/>
    </w:pPr>
    <w:rPr>
      <w:b/>
      <w:color w:val="E76F34" w:themeColor="accent1"/>
    </w:rPr>
  </w:style>
  <w:style w:type="character" w:customStyle="1" w:styleId="FooterChar">
    <w:name w:val="Footer Char"/>
    <w:basedOn w:val="DefaultParagraphFont"/>
    <w:link w:val="Footer"/>
    <w:rsid w:val="00F015DE"/>
    <w:rPr>
      <w:b/>
      <w:color w:val="E76F34" w:themeColor="accent1"/>
      <w:sz w:val="20"/>
    </w:rPr>
  </w:style>
  <w:style w:type="paragraph" w:styleId="Title">
    <w:name w:val="Title"/>
    <w:basedOn w:val="Normal"/>
    <w:next w:val="Normal"/>
    <w:link w:val="TitleChar"/>
    <w:rsid w:val="00620EA4"/>
    <w:pPr>
      <w:spacing w:after="120"/>
    </w:pPr>
    <w:rPr>
      <w:rFonts w:asciiTheme="majorHAnsi" w:eastAsiaTheme="majorEastAsia" w:hAnsiTheme="majorHAnsi" w:cstheme="majorBidi"/>
      <w:color w:val="E76F34" w:themeColor="accent1"/>
      <w:sz w:val="72"/>
      <w:szCs w:val="36"/>
    </w:rPr>
  </w:style>
  <w:style w:type="character" w:customStyle="1" w:styleId="TitleChar">
    <w:name w:val="Title Char"/>
    <w:basedOn w:val="DefaultParagraphFont"/>
    <w:link w:val="Title"/>
    <w:rsid w:val="00620EA4"/>
    <w:rPr>
      <w:rFonts w:asciiTheme="majorHAnsi" w:eastAsiaTheme="majorEastAsia" w:hAnsiTheme="majorHAnsi" w:cstheme="majorBidi"/>
      <w:color w:val="E76F34" w:themeColor="accent1"/>
      <w:sz w:val="72"/>
      <w:szCs w:val="36"/>
    </w:rPr>
  </w:style>
  <w:style w:type="paragraph" w:customStyle="1" w:styleId="ContactDetails">
    <w:name w:val="Contact Details"/>
    <w:basedOn w:val="Normal"/>
    <w:rsid w:val="00691707"/>
    <w:rPr>
      <w:color w:val="7F7F7F" w:themeColor="text1" w:themeTint="80"/>
      <w:sz w:val="16"/>
      <w:szCs w:val="18"/>
    </w:rPr>
  </w:style>
  <w:style w:type="paragraph" w:customStyle="1" w:styleId="Initials">
    <w:name w:val="Initials"/>
    <w:basedOn w:val="Normal"/>
    <w:rsid w:val="00F606C8"/>
    <w:pPr>
      <w:ind w:left="-29"/>
    </w:pPr>
    <w:rPr>
      <w:b/>
      <w:color w:val="FFFFFF" w:themeColor="background1"/>
      <w:sz w:val="88"/>
    </w:rPr>
  </w:style>
  <w:style w:type="paragraph" w:styleId="BodyText">
    <w:name w:val="Body Text"/>
    <w:basedOn w:val="Normal"/>
    <w:link w:val="BodyTextChar"/>
    <w:rsid w:val="007F4AE1"/>
    <w:pPr>
      <w:spacing w:after="180"/>
    </w:pPr>
    <w:rPr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rsid w:val="007F4AE1"/>
    <w:rPr>
      <w:color w:val="7F7F7F" w:themeColor="text1" w:themeTint="8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F01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015D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F015DE"/>
  </w:style>
  <w:style w:type="paragraph" w:styleId="BlockText">
    <w:name w:val="Block Text"/>
    <w:basedOn w:val="Normal"/>
    <w:semiHidden/>
    <w:unhideWhenUsed/>
    <w:rsid w:val="00F015DE"/>
    <w:pPr>
      <w:pBdr>
        <w:top w:val="single" w:sz="2" w:space="10" w:color="E76F34" w:themeColor="accent1" w:shadow="1"/>
        <w:left w:val="single" w:sz="2" w:space="10" w:color="E76F34" w:themeColor="accent1" w:shadow="1"/>
        <w:bottom w:val="single" w:sz="2" w:space="10" w:color="E76F34" w:themeColor="accent1" w:shadow="1"/>
        <w:right w:val="single" w:sz="2" w:space="10" w:color="E76F34" w:themeColor="accent1" w:shadow="1"/>
      </w:pBdr>
      <w:ind w:left="1152" w:right="1152"/>
    </w:pPr>
    <w:rPr>
      <w:i/>
      <w:iCs/>
      <w:color w:val="E76F34" w:themeColor="accent1"/>
    </w:rPr>
  </w:style>
  <w:style w:type="paragraph" w:styleId="BodyText2">
    <w:name w:val="Body Text 2"/>
    <w:basedOn w:val="Normal"/>
    <w:link w:val="BodyText2Char"/>
    <w:semiHidden/>
    <w:unhideWhenUsed/>
    <w:rsid w:val="00F015DE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F015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015D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F015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015DE"/>
    <w:rPr>
      <w:color w:val="7F7F7F" w:themeColor="text1" w:themeTint="80"/>
      <w:sz w:val="18"/>
    </w:rPr>
  </w:style>
  <w:style w:type="character" w:customStyle="1" w:styleId="BodyText2Char">
    <w:name w:val="Body Text 2 Char"/>
    <w:basedOn w:val="DefaultParagraphFont"/>
    <w:link w:val="BodyText2"/>
    <w:semiHidden/>
    <w:rsid w:val="00F015DE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F015DE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F015DE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F015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015DE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F015D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015DE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F015DE"/>
    <w:pPr>
      <w:spacing w:after="200"/>
    </w:pPr>
    <w:rPr>
      <w:b/>
      <w:bCs/>
      <w:color w:val="E76F34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F015DE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015DE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F015D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015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015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015D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F015DE"/>
  </w:style>
  <w:style w:type="character" w:customStyle="1" w:styleId="DateChar">
    <w:name w:val="Date Char"/>
    <w:basedOn w:val="DefaultParagraphFont"/>
    <w:link w:val="Date"/>
    <w:semiHidden/>
    <w:rsid w:val="00F015DE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F015D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015DE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F015DE"/>
  </w:style>
  <w:style w:type="character" w:customStyle="1" w:styleId="E-mailSignatureChar">
    <w:name w:val="E-mail Signature Char"/>
    <w:basedOn w:val="DefaultParagraphFont"/>
    <w:link w:val="E-mailSignature"/>
    <w:semiHidden/>
    <w:rsid w:val="00F015DE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F015DE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015DE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F015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F015DE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F015DE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015DE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6D333B"/>
    <w:rPr>
      <w:rFonts w:asciiTheme="majorHAnsi" w:eastAsiaTheme="majorEastAsia" w:hAnsiTheme="majorHAnsi" w:cstheme="majorBidi"/>
      <w:b/>
      <w:bCs/>
      <w:color w:val="E76F34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F015DE"/>
    <w:rPr>
      <w:rFonts w:asciiTheme="majorHAnsi" w:eastAsiaTheme="majorEastAsia" w:hAnsiTheme="majorHAnsi" w:cstheme="majorBidi"/>
      <w:b/>
      <w:bCs/>
      <w:i/>
      <w:iCs/>
      <w:color w:val="E76F3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F015DE"/>
    <w:rPr>
      <w:rFonts w:asciiTheme="majorHAnsi" w:eastAsiaTheme="majorEastAsia" w:hAnsiTheme="majorHAnsi" w:cstheme="majorBidi"/>
      <w:color w:val="7D330F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F015DE"/>
    <w:rPr>
      <w:rFonts w:asciiTheme="majorHAnsi" w:eastAsiaTheme="majorEastAsia" w:hAnsiTheme="majorHAnsi" w:cstheme="majorBidi"/>
      <w:i/>
      <w:iCs/>
      <w:color w:val="7D330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F015D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F015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F015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F015DE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015DE"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015D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015D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F015DE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F015DE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F015DE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F015DE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F015DE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F015DE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F015DE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F015DE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F015DE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F015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F015DE"/>
    <w:pPr>
      <w:pBdr>
        <w:bottom w:val="single" w:sz="4" w:space="4" w:color="E76F34" w:themeColor="accent1"/>
      </w:pBdr>
      <w:spacing w:before="200" w:after="280"/>
      <w:ind w:left="936" w:right="936"/>
    </w:pPr>
    <w:rPr>
      <w:b/>
      <w:bCs/>
      <w:i/>
      <w:iCs/>
      <w:color w:val="E76F34" w:themeColor="accent1"/>
    </w:rPr>
  </w:style>
  <w:style w:type="character" w:customStyle="1" w:styleId="IntenseQuoteChar">
    <w:name w:val="Intense Quote Char"/>
    <w:basedOn w:val="DefaultParagraphFont"/>
    <w:link w:val="IntenseQuote"/>
    <w:rsid w:val="00F015DE"/>
    <w:rPr>
      <w:b/>
      <w:bCs/>
      <w:i/>
      <w:iCs/>
      <w:color w:val="E76F34" w:themeColor="accent1"/>
      <w:sz w:val="20"/>
    </w:rPr>
  </w:style>
  <w:style w:type="paragraph" w:styleId="List">
    <w:name w:val="List"/>
    <w:basedOn w:val="Normal"/>
    <w:semiHidden/>
    <w:unhideWhenUsed/>
    <w:rsid w:val="00F015DE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F015DE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F015DE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F015DE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F015DE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F015DE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F015DE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F015DE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F015DE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F015DE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F015DE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F015DE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F015DE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F015DE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F015DE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F015DE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F015DE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F015DE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F015DE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F015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F015DE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F015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F015D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F015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015D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F015DE"/>
    <w:rPr>
      <w:sz w:val="20"/>
    </w:rPr>
  </w:style>
  <w:style w:type="paragraph" w:styleId="NormalWeb">
    <w:name w:val="Normal (Web)"/>
    <w:basedOn w:val="Normal"/>
    <w:semiHidden/>
    <w:unhideWhenUsed/>
    <w:rsid w:val="00F015D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F015D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F015DE"/>
  </w:style>
  <w:style w:type="character" w:customStyle="1" w:styleId="NoteHeadingChar">
    <w:name w:val="Note Heading Char"/>
    <w:basedOn w:val="DefaultParagraphFont"/>
    <w:link w:val="NoteHeading"/>
    <w:semiHidden/>
    <w:rsid w:val="00F015DE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F015D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F015D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F015D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F015DE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F015DE"/>
  </w:style>
  <w:style w:type="character" w:customStyle="1" w:styleId="SalutationChar">
    <w:name w:val="Salutation Char"/>
    <w:basedOn w:val="DefaultParagraphFont"/>
    <w:link w:val="Salutation"/>
    <w:semiHidden/>
    <w:rsid w:val="00F015DE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F015DE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015DE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F015DE"/>
    <w:pPr>
      <w:numPr>
        <w:ilvl w:val="1"/>
      </w:numPr>
    </w:pPr>
    <w:rPr>
      <w:rFonts w:asciiTheme="majorHAnsi" w:eastAsiaTheme="majorEastAsia" w:hAnsiTheme="majorHAnsi" w:cstheme="majorBidi"/>
      <w:i/>
      <w:iCs/>
      <w:color w:val="E76F3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015DE"/>
    <w:rPr>
      <w:rFonts w:asciiTheme="majorHAnsi" w:eastAsiaTheme="majorEastAsia" w:hAnsiTheme="majorHAnsi" w:cstheme="majorBidi"/>
      <w:i/>
      <w:iCs/>
      <w:color w:val="E76F3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F015DE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F015DE"/>
  </w:style>
  <w:style w:type="paragraph" w:styleId="TOAHeading">
    <w:name w:val="toa heading"/>
    <w:basedOn w:val="Normal"/>
    <w:next w:val="Normal"/>
    <w:semiHidden/>
    <w:unhideWhenUsed/>
    <w:rsid w:val="00F015D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F015DE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F015DE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F015DE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F015D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F015DE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F015DE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F015DE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F015DE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F015DE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F015DE"/>
    <w:pPr>
      <w:outlineLvl w:val="9"/>
    </w:pPr>
    <w:rPr>
      <w:color w:val="BD4D16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20E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aceBetween">
    <w:name w:val="Space Between"/>
    <w:basedOn w:val="Normal"/>
    <w:rsid w:val="009F19E9"/>
    <w:rPr>
      <w:sz w:val="36"/>
    </w:rPr>
  </w:style>
  <w:style w:type="paragraph" w:customStyle="1" w:styleId="C06FE07EC5446A45BB8E530E719B707D">
    <w:name w:val="C06FE07EC5446A45BB8E530E719B707D"/>
    <w:rsid w:val="007F4AE1"/>
    <w:rPr>
      <w:sz w:val="24"/>
      <w:szCs w:val="24"/>
    </w:rPr>
  </w:style>
  <w:style w:type="character" w:customStyle="1" w:styleId="go">
    <w:name w:val="go"/>
    <w:basedOn w:val="DefaultParagraphFont"/>
    <w:rsid w:val="00E40BF9"/>
  </w:style>
  <w:style w:type="paragraph" w:customStyle="1" w:styleId="1308151D98DF0B48B052BB5FEB1EBD01">
    <w:name w:val="1308151D98DF0B48B052BB5FEB1EBD01"/>
    <w:rsid w:val="00B21083"/>
    <w:rPr>
      <w:sz w:val="24"/>
      <w:szCs w:val="24"/>
      <w:lang w:eastAsia="ja-JP"/>
    </w:rPr>
  </w:style>
  <w:style w:type="character" w:styleId="Hyperlink">
    <w:name w:val="Hyperlink"/>
    <w:basedOn w:val="DefaultParagraphFont"/>
    <w:rsid w:val="00C5232D"/>
    <w:rPr>
      <w:color w:val="F79032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AD7278"/>
    <w:rPr>
      <w:color w:val="F8C47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matthew@berklee.edu)" TargetMode="Externa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Resumes:Corner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F1263887876124E8398551B8F263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E0A13-323F-8A40-ACBE-0F5F64B5ED6F}"/>
      </w:docPartPr>
      <w:docPartBody>
        <w:p w:rsidR="006E321E" w:rsidRDefault="006E321E">
          <w:pPr>
            <w:pStyle w:val="5F1263887876124E8398551B8F263E42"/>
          </w:pPr>
          <w:r>
            <w:t xml:space="preserve">Nam ut est. In vehicula venenatis dui. Vestibulum ante ipsum primis in faucibus orci luctus et ultrices posuere cubilia Curae; Praesent venenatis gravida justo. In hac habitasse platea dictumst. Suspendisse dui.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1E"/>
    <w:rsid w:val="001F4138"/>
    <w:rsid w:val="006E321E"/>
    <w:rsid w:val="0075558E"/>
    <w:rsid w:val="009A16D1"/>
    <w:rsid w:val="00AF5E2C"/>
    <w:rsid w:val="00D24BBD"/>
    <w:rsid w:val="00D962D4"/>
    <w:rsid w:val="00F0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6993A565A7EF4B874B1A1D2E947AB2">
    <w:name w:val="836993A565A7EF4B874B1A1D2E947AB2"/>
  </w:style>
  <w:style w:type="paragraph" w:customStyle="1" w:styleId="A3B91551D03F394E89C928EEDE957B9E">
    <w:name w:val="A3B91551D03F394E89C928EEDE957B9E"/>
  </w:style>
  <w:style w:type="paragraph" w:customStyle="1" w:styleId="E10C37A4BA9B3348932E5DAF58EA082C">
    <w:name w:val="E10C37A4BA9B3348932E5DAF58EA082C"/>
  </w:style>
  <w:style w:type="paragraph" w:customStyle="1" w:styleId="1C98314D98187645B00F8A5566A4D2D5">
    <w:name w:val="1C98314D98187645B00F8A5566A4D2D5"/>
  </w:style>
  <w:style w:type="paragraph" w:customStyle="1" w:styleId="4E4972E5753A4545A15DB3A3E13D44E8">
    <w:name w:val="4E4972E5753A4545A15DB3A3E13D44E8"/>
  </w:style>
  <w:style w:type="paragraph" w:styleId="BodyText">
    <w:name w:val="Body Text"/>
    <w:basedOn w:val="Normal"/>
    <w:link w:val="BodyTextChar"/>
    <w:rsid w:val="00F02E84"/>
    <w:pPr>
      <w:spacing w:after="200"/>
    </w:pPr>
    <w:rPr>
      <w:rFonts w:eastAsiaTheme="minorHAnsi"/>
      <w:sz w:val="20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F02E84"/>
    <w:rPr>
      <w:rFonts w:eastAsiaTheme="minorHAnsi"/>
      <w:sz w:val="20"/>
      <w:szCs w:val="22"/>
      <w:lang w:eastAsia="en-US"/>
    </w:rPr>
  </w:style>
  <w:style w:type="paragraph" w:customStyle="1" w:styleId="275CB00C05ED0A4B8E43322879920134">
    <w:name w:val="275CB00C05ED0A4B8E43322879920134"/>
  </w:style>
  <w:style w:type="paragraph" w:customStyle="1" w:styleId="F4108D127E395949AEA2439AF75961D3">
    <w:name w:val="F4108D127E395949AEA2439AF75961D3"/>
  </w:style>
  <w:style w:type="paragraph" w:customStyle="1" w:styleId="8A9AC563B12B454ABBBC2EEDABC3D3C4">
    <w:name w:val="8A9AC563B12B454ABBBC2EEDABC3D3C4"/>
  </w:style>
  <w:style w:type="paragraph" w:customStyle="1" w:styleId="1308151D98DF0B48B052BB5FEB1EBD01">
    <w:name w:val="1308151D98DF0B48B052BB5FEB1EBD01"/>
  </w:style>
  <w:style w:type="paragraph" w:customStyle="1" w:styleId="5F1263887876124E8398551B8F263E42">
    <w:name w:val="5F1263887876124E8398551B8F263E42"/>
  </w:style>
  <w:style w:type="paragraph" w:customStyle="1" w:styleId="42BDADB57D506D46810C9BC139F20EFF">
    <w:name w:val="42BDADB57D506D46810C9BC139F20EFF"/>
  </w:style>
  <w:style w:type="paragraph" w:customStyle="1" w:styleId="87E4EA94E88F924E97E9AEB31F4763FA">
    <w:name w:val="87E4EA94E88F924E97E9AEB31F4763FA"/>
  </w:style>
  <w:style w:type="paragraph" w:customStyle="1" w:styleId="E567C020E045DE41B07CE1CB1B1F0B2A">
    <w:name w:val="E567C020E045DE41B07CE1CB1B1F0B2A"/>
    <w:rsid w:val="00D24BBD"/>
  </w:style>
  <w:style w:type="paragraph" w:customStyle="1" w:styleId="3F05BC7DB708784AA063554B76DC9E7C">
    <w:name w:val="3F05BC7DB708784AA063554B76DC9E7C"/>
    <w:rsid w:val="00D24BBD"/>
  </w:style>
  <w:style w:type="paragraph" w:customStyle="1" w:styleId="60FDD827A8D2D846BCAA79E6A95D88CB">
    <w:name w:val="60FDD827A8D2D846BCAA79E6A95D88CB"/>
    <w:rsid w:val="00D24BBD"/>
  </w:style>
  <w:style w:type="paragraph" w:customStyle="1" w:styleId="85694D18F02BCC49B8DF26F23FB7BBA5">
    <w:name w:val="85694D18F02BCC49B8DF26F23FB7BBA5"/>
    <w:rsid w:val="00D24BBD"/>
  </w:style>
  <w:style w:type="paragraph" w:customStyle="1" w:styleId="D15E84B423C0934B8C3974BD561B20C5">
    <w:name w:val="D15E84B423C0934B8C3974BD561B20C5"/>
    <w:rsid w:val="00D24BBD"/>
  </w:style>
  <w:style w:type="paragraph" w:customStyle="1" w:styleId="5E6A419CE2CC144EB6A456A572B98FE1">
    <w:name w:val="5E6A419CE2CC144EB6A456A572B98FE1"/>
    <w:rsid w:val="00D24BBD"/>
  </w:style>
  <w:style w:type="paragraph" w:customStyle="1" w:styleId="6BD2E83E854A9B43BDD4BDF3A9DD0A3D">
    <w:name w:val="6BD2E83E854A9B43BDD4BDF3A9DD0A3D"/>
    <w:rsid w:val="00D24BBD"/>
  </w:style>
  <w:style w:type="paragraph" w:customStyle="1" w:styleId="02AA82260073D44C86BA6B4C2C142D08">
    <w:name w:val="02AA82260073D44C86BA6B4C2C142D08"/>
    <w:rsid w:val="00D24BBD"/>
  </w:style>
  <w:style w:type="paragraph" w:customStyle="1" w:styleId="0B6DBDB1CB548A4D84CF3A567FABBFF6">
    <w:name w:val="0B6DBDB1CB548A4D84CF3A567FABBFF6"/>
    <w:rsid w:val="00D24BBD"/>
  </w:style>
  <w:style w:type="paragraph" w:customStyle="1" w:styleId="1350074C32A8D841BB38C3F7CD5BB8D7">
    <w:name w:val="1350074C32A8D841BB38C3F7CD5BB8D7"/>
    <w:rsid w:val="00D24BBD"/>
  </w:style>
  <w:style w:type="paragraph" w:customStyle="1" w:styleId="8CF1189C93696049A2B97938CC036916">
    <w:name w:val="8CF1189C93696049A2B97938CC036916"/>
    <w:rsid w:val="00D24BBD"/>
  </w:style>
  <w:style w:type="paragraph" w:customStyle="1" w:styleId="FF7057ECA74A774B9A2C9F4A7CCEBAD0">
    <w:name w:val="FF7057ECA74A774B9A2C9F4A7CCEBAD0"/>
    <w:rsid w:val="00D24BBD"/>
  </w:style>
  <w:style w:type="paragraph" w:customStyle="1" w:styleId="D2AA6491AF2ABB4EBD23E89F566F695C">
    <w:name w:val="D2AA6491AF2ABB4EBD23E89F566F695C"/>
    <w:rsid w:val="00D24BBD"/>
  </w:style>
  <w:style w:type="paragraph" w:customStyle="1" w:styleId="570C9A2D384EC64A9FB11F9AC2BD6B21">
    <w:name w:val="570C9A2D384EC64A9FB11F9AC2BD6B21"/>
    <w:rsid w:val="00D24BBD"/>
  </w:style>
  <w:style w:type="paragraph" w:customStyle="1" w:styleId="7D01F7EAE295C94489E8C553D6E72141">
    <w:name w:val="7D01F7EAE295C94489E8C553D6E72141"/>
    <w:rsid w:val="00D24BBD"/>
  </w:style>
  <w:style w:type="paragraph" w:customStyle="1" w:styleId="D7FE7B13E3B6EF45857A79EE3FE69953">
    <w:name w:val="D7FE7B13E3B6EF45857A79EE3FE69953"/>
    <w:rsid w:val="00D24BBD"/>
  </w:style>
  <w:style w:type="paragraph" w:customStyle="1" w:styleId="FC5C92819C324C4F9B73D54DD4FFE545">
    <w:name w:val="FC5C92819C324C4F9B73D54DD4FFE545"/>
    <w:rsid w:val="00D24BBD"/>
  </w:style>
  <w:style w:type="paragraph" w:customStyle="1" w:styleId="244810E8862CBC498ECAC0B26F62735F">
    <w:name w:val="244810E8862CBC498ECAC0B26F62735F"/>
    <w:rsid w:val="00F02E84"/>
  </w:style>
  <w:style w:type="paragraph" w:customStyle="1" w:styleId="49194B16074D964AA1BD19B9EE4E68A0">
    <w:name w:val="49194B16074D964AA1BD19B9EE4E68A0"/>
    <w:rsid w:val="00F02E84"/>
  </w:style>
  <w:style w:type="paragraph" w:customStyle="1" w:styleId="28DE67ACF7369349B3DBB37FEF52DDFC">
    <w:name w:val="28DE67ACF7369349B3DBB37FEF52DDFC"/>
    <w:rsid w:val="00F02E84"/>
  </w:style>
  <w:style w:type="paragraph" w:customStyle="1" w:styleId="065B5C7BC7A4B94682A77C0A372AB51B">
    <w:name w:val="065B5C7BC7A4B94682A77C0A372AB51B"/>
    <w:rsid w:val="00F02E84"/>
  </w:style>
  <w:style w:type="paragraph" w:customStyle="1" w:styleId="E696ED530A5A6542A0E73BB0B8C1723F">
    <w:name w:val="E696ED530A5A6542A0E73BB0B8C1723F"/>
    <w:rsid w:val="00F02E84"/>
  </w:style>
  <w:style w:type="paragraph" w:customStyle="1" w:styleId="416362524D182F42BEF653620A3E2F45">
    <w:name w:val="416362524D182F42BEF653620A3E2F45"/>
    <w:rsid w:val="00F02E84"/>
  </w:style>
  <w:style w:type="paragraph" w:customStyle="1" w:styleId="F2DCD6048659AC4AA4C614490CD8717C">
    <w:name w:val="F2DCD6048659AC4AA4C614490CD8717C"/>
    <w:rsid w:val="00F02E84"/>
  </w:style>
  <w:style w:type="paragraph" w:customStyle="1" w:styleId="D8E08227234774488D62441BAE4D1D59">
    <w:name w:val="D8E08227234774488D62441BAE4D1D59"/>
    <w:rsid w:val="00F02E84"/>
  </w:style>
  <w:style w:type="paragraph" w:customStyle="1" w:styleId="807D8BF7C2257241AEA682840E6DD02E">
    <w:name w:val="807D8BF7C2257241AEA682840E6DD02E"/>
    <w:rsid w:val="00F02E84"/>
  </w:style>
  <w:style w:type="paragraph" w:customStyle="1" w:styleId="E1E7EAEFBE5DF94EA3F354130FDB3E35">
    <w:name w:val="E1E7EAEFBE5DF94EA3F354130FDB3E35"/>
    <w:rsid w:val="00F02E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Initials Resume 2">
  <a:themeElements>
    <a:clrScheme name="Initials Resume 2">
      <a:dk1>
        <a:sysClr val="windowText" lastClr="000000"/>
      </a:dk1>
      <a:lt1>
        <a:sysClr val="window" lastClr="FFFFFF"/>
      </a:lt1>
      <a:dk2>
        <a:srgbClr val="58595B"/>
      </a:dk2>
      <a:lt2>
        <a:srgbClr val="E7E8E9"/>
      </a:lt2>
      <a:accent1>
        <a:srgbClr val="E76F34"/>
      </a:accent1>
      <a:accent2>
        <a:srgbClr val="D12D27"/>
      </a:accent2>
      <a:accent3>
        <a:srgbClr val="DED091"/>
      </a:accent3>
      <a:accent4>
        <a:srgbClr val="ACB463"/>
      </a:accent4>
      <a:accent5>
        <a:srgbClr val="90BAC4"/>
      </a:accent5>
      <a:accent6>
        <a:srgbClr val="60A1AE"/>
      </a:accent6>
      <a:hlink>
        <a:srgbClr val="F79032"/>
      </a:hlink>
      <a:folHlink>
        <a:srgbClr val="F8C47A"/>
      </a:folHlink>
    </a:clrScheme>
    <a:fontScheme name="Initials Resume 2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Initials Resume 2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2011:Office:Media:Templates:Print Layout View:Resumes:Corner Resume.dotx</Template>
  <TotalTime>50</TotalTime>
  <Pages>2</Pages>
  <Words>276</Words>
  <Characters>1579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 geller</dc:creator>
  <cp:keywords/>
  <dc:description/>
  <cp:lastModifiedBy>Lau Inin</cp:lastModifiedBy>
  <cp:revision>6</cp:revision>
  <dcterms:created xsi:type="dcterms:W3CDTF">2018-06-26T14:07:00Z</dcterms:created>
  <dcterms:modified xsi:type="dcterms:W3CDTF">2020-06-13T18:25:00Z</dcterms:modified>
  <cp:category/>
</cp:coreProperties>
</file>